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3BD7D7" w14:textId="2325946A" w:rsidR="00E63509" w:rsidRDefault="00143EB8">
      <w:pPr>
        <w:sectPr w:rsidR="00E63509" w:rsidSect="00EC3E91">
          <w:headerReference w:type="default" r:id="rId8"/>
          <w:footerReference w:type="default" r:id="rId9"/>
          <w:headerReference w:type="first" r:id="rId10"/>
          <w:pgSz w:w="12240" w:h="15840"/>
          <w:pgMar w:top="630" w:right="576" w:bottom="540" w:left="576" w:header="576" w:footer="576" w:gutter="0"/>
          <w:cols w:space="720"/>
          <w:titlePg/>
        </w:sectPr>
      </w:pPr>
      <w:bookmarkStart w:id="0" w:name="_GoBack"/>
      <w:bookmarkEnd w:id="0"/>
      <w:r>
        <w:rPr>
          <w:noProof/>
        </w:rPr>
        <mc:AlternateContent>
          <mc:Choice Requires="wps">
            <w:drawing>
              <wp:anchor distT="0" distB="0" distL="114300" distR="114300" simplePos="0" relativeHeight="251658256" behindDoc="0" locked="0" layoutInCell="1" allowOverlap="1" wp14:anchorId="65600202" wp14:editId="5D5FF42F">
                <wp:simplePos x="0" y="0"/>
                <wp:positionH relativeFrom="page">
                  <wp:posOffset>1739900</wp:posOffset>
                </wp:positionH>
                <wp:positionV relativeFrom="page">
                  <wp:posOffset>8886190</wp:posOffset>
                </wp:positionV>
                <wp:extent cx="1454150" cy="375285"/>
                <wp:effectExtent l="0" t="0" r="0" b="5715"/>
                <wp:wrapTight wrapText="bothSides">
                  <wp:wrapPolygon edited="0">
                    <wp:start x="377" y="0"/>
                    <wp:lineTo x="377" y="20467"/>
                    <wp:lineTo x="20751" y="20467"/>
                    <wp:lineTo x="20751" y="0"/>
                    <wp:lineTo x="377" y="0"/>
                  </wp:wrapPolygon>
                </wp:wrapTight>
                <wp:docPr id="1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3BA3A5" w14:textId="7700083B" w:rsidR="002D2E75" w:rsidRPr="00B047B0" w:rsidRDefault="002D2E75" w:rsidP="00E63509">
                            <w:pPr>
                              <w:pStyle w:val="BodyText3"/>
                            </w:pPr>
                            <w:r>
                              <w:t>Tuesday, September 19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137pt;margin-top:699.7pt;width:114.5pt;height:29.5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" filled="f" stroked="f">
                <v:textbox inset=",0,,0">
                  <w:txbxContent>
                    <w:p w14:paraId="0F3BA3A5" w14:textId="7700083B" w:rsidR="002D2E75" w:rsidRPr="00B047B0" w:rsidRDefault="002D2E75" w:rsidP="00E63509">
                      <w:pPr>
                        <w:pStyle w:val="BodyText3"/>
                      </w:pPr>
                      <w:r>
                        <w:t>Tuesday, September 19</w:t>
                      </w:r>
                    </w:p>
                  </w:txbxContent>
                </v:textbox>
                <w10:wrap type="tight" anchorx="page" anchory="page"/>
              </v:shape>
            </w:pict>
          </mc:Fallback>
        </mc:AlternateContent>
      </w:r>
      <w:r>
        <w:rPr>
          <w:noProof/>
        </w:rPr>
        <mc:AlternateContent>
          <mc:Choice Requires="wps">
            <w:drawing>
              <wp:anchor distT="0" distB="0" distL="114300" distR="114300" simplePos="0" relativeHeight="251664523" behindDoc="0" locked="0" layoutInCell="1" allowOverlap="1" wp14:anchorId="1BAE9DA6" wp14:editId="19ADBFD2">
                <wp:simplePos x="0" y="0"/>
                <wp:positionH relativeFrom="page">
                  <wp:posOffset>687705</wp:posOffset>
                </wp:positionH>
                <wp:positionV relativeFrom="page">
                  <wp:posOffset>908050</wp:posOffset>
                </wp:positionV>
                <wp:extent cx="6396990" cy="1078230"/>
                <wp:effectExtent l="0" t="25400" r="0" b="13970"/>
                <wp:wrapThrough wrapText="bothSides">
                  <wp:wrapPolygon edited="0">
                    <wp:start x="86" y="-509"/>
                    <wp:lineTo x="86" y="21371"/>
                    <wp:lineTo x="21441" y="21371"/>
                    <wp:lineTo x="21441" y="-509"/>
                    <wp:lineTo x="86" y="-509"/>
                  </wp:wrapPolygon>
                </wp:wrapThrough>
                <wp:docPr id="17" name="Text Box 17"/>
                <wp:cNvGraphicFramePr/>
                <a:graphic xmlns:a="http://schemas.openxmlformats.org/drawingml/2006/main">
                  <a:graphicData uri="http://schemas.microsoft.com/office/word/2010/wordprocessingShape">
                    <wps:wsp>
                      <wps:cNvSpPr txBox="1"/>
                      <wps:spPr>
                        <a:xfrm>
                          <a:off x="0" y="0"/>
                          <a:ext cx="6396990" cy="1078230"/>
                        </a:xfrm>
                        <a:prstGeom prst="rect">
                          <a:avLst/>
                        </a:prstGeom>
                        <a:noFill/>
                        <a:ln>
                          <a:noFill/>
                        </a:ln>
                        <a:effectLst/>
                        <a:extLst>
                          <a:ext uri="{C572A759-6A51-4108-AA02-DFA0A04FC94B}">
                            <ma14:wrappingTextBoxFlag xmlns:ma14="http://schemas.microsoft.com/office/mac/drawingml/2011/main" val="1"/>
                          </a:ext>
                        </a:extLst>
                      </wps:spPr>
                      <wps:txbx>
                        <w:txbxContent>
                          <w:p w14:paraId="684C7D34" w14:textId="40902CE0" w:rsidR="002D2E75" w:rsidRPr="00143EB8" w:rsidRDefault="002D2E75" w:rsidP="00E63509">
                            <w:pPr>
                              <w:jc w:val="center"/>
                              <w:rPr>
                                <w:b/>
                                <w:noProof/>
                                <w:color w:val="FFFF00"/>
                                <w:sz w:val="130"/>
                                <w:szCs w:val="1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roofErr w:type="spellStart"/>
                            <w:r w:rsidRPr="00143EB8">
                              <w:rPr>
                                <w:rFonts w:ascii="American Typewriter" w:hAnsi="American Typewriter"/>
                                <w:b/>
                                <w:color w:val="FFFF00"/>
                                <w:sz w:val="130"/>
                                <w:szCs w:val="1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PreK</w:t>
                            </w:r>
                            <w:proofErr w:type="spellEnd"/>
                            <w:r w:rsidRPr="00143EB8">
                              <w:rPr>
                                <w:rFonts w:ascii="American Typewriter" w:hAnsi="American Typewriter"/>
                                <w:b/>
                                <w:color w:val="FFFF00"/>
                                <w:sz w:val="130"/>
                                <w:szCs w:val="1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4-3 News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Text Box 17" o:spid="_x0000_s1027" type="#_x0000_t202" style="position:absolute;margin-left:54.15pt;margin-top:71.5pt;width:503.7pt;height:84.9pt;z-index:251664523;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" mv:complextextbox="1" filled="f" stroked="f">
                <v:textbox>
                  <w:txbxContent>
                    <w:p w14:paraId="684C7D34" w14:textId="40902CE0" w:rsidR="002D2E75" w:rsidRPr="00143EB8" w:rsidRDefault="002D2E75" w:rsidP="00E63509">
                      <w:pPr>
                        <w:jc w:val="center"/>
                        <w:rPr>
                          <w:b/>
                          <w:noProof/>
                          <w:color w:val="FFFF00"/>
                          <w:sz w:val="130"/>
                          <w:szCs w:val="1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roofErr w:type="spellStart"/>
                      <w:r w:rsidRPr="00143EB8">
                        <w:rPr>
                          <w:rFonts w:ascii="American Typewriter" w:hAnsi="American Typewriter"/>
                          <w:b/>
                          <w:color w:val="FFFF00"/>
                          <w:sz w:val="130"/>
                          <w:szCs w:val="1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PreK</w:t>
                      </w:r>
                      <w:proofErr w:type="spellEnd"/>
                      <w:r w:rsidRPr="00143EB8">
                        <w:rPr>
                          <w:rFonts w:ascii="American Typewriter" w:hAnsi="American Typewriter"/>
                          <w:b/>
                          <w:color w:val="FFFF00"/>
                          <w:sz w:val="130"/>
                          <w:szCs w:val="1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4-3 News</w:t>
                      </w:r>
                    </w:p>
                  </w:txbxContent>
                </v:textbox>
                <w10:wrap type="through" anchorx="page" anchory="page"/>
              </v:shape>
            </w:pict>
          </mc:Fallback>
        </mc:AlternateContent>
      </w:r>
      <w:r w:rsidR="00EC3E91">
        <w:rPr>
          <w:noProof/>
        </w:rPr>
        <mc:AlternateContent>
          <mc:Choice Requires="wps">
            <w:drawing>
              <wp:anchor distT="0" distB="0" distL="114300" distR="114300" simplePos="0" relativeHeight="251658258" behindDoc="0" locked="0" layoutInCell="0" allowOverlap="1" wp14:anchorId="5E096E0A" wp14:editId="2ACF529F">
                <wp:simplePos x="0" y="0"/>
                <wp:positionH relativeFrom="page">
                  <wp:posOffset>3295650</wp:posOffset>
                </wp:positionH>
                <wp:positionV relativeFrom="page">
                  <wp:posOffset>8620125</wp:posOffset>
                </wp:positionV>
                <wp:extent cx="1454150" cy="220345"/>
                <wp:effectExtent l="0" t="0" r="0" b="8255"/>
                <wp:wrapTight wrapText="bothSides">
                  <wp:wrapPolygon edited="0">
                    <wp:start x="377" y="0"/>
                    <wp:lineTo x="377" y="19919"/>
                    <wp:lineTo x="20751" y="19919"/>
                    <wp:lineTo x="20751" y="0"/>
                    <wp:lineTo x="377" y="0"/>
                  </wp:wrapPolygon>
                </wp:wrapTight>
                <wp:docPr id="1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DCF2470" w14:textId="77777777" w:rsidR="002D2E75" w:rsidRPr="00A40E89" w:rsidRDefault="002D2E75" w:rsidP="00E63509">
                            <w:pPr>
                              <w:pStyle w:val="Heading5"/>
                              <w:rPr>
                                <w:rFonts w:ascii="American Typewriter" w:hAnsi="American Typewriter"/>
                                <w:b/>
                                <w:color w:val="FF0000"/>
                              </w:rPr>
                            </w:pPr>
                            <w:r w:rsidRPr="00A40E89">
                              <w:rPr>
                                <w:rFonts w:ascii="American Typewriter" w:hAnsi="American Typewriter"/>
                                <w:b/>
                                <w:color w:val="FF0000"/>
                              </w:rPr>
                              <w:t xml:space="preserve">No school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259.5pt;margin-top:678.75pt;width:114.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" o:allowincell="f" filled="f" stroked="f">
                <v:textbox inset=",0,,0">
                  <w:txbxContent>
                    <w:p w14:paraId="4DCF2470" w14:textId="77777777" w:rsidR="002D2E75" w:rsidRPr="00A40E89" w:rsidRDefault="002D2E75" w:rsidP="00E63509">
                      <w:pPr>
                        <w:pStyle w:val="Heading5"/>
                        <w:rPr>
                          <w:rFonts w:ascii="American Typewriter" w:hAnsi="American Typewriter"/>
                          <w:b/>
                          <w:color w:val="FF0000"/>
                        </w:rPr>
                      </w:pPr>
                      <w:r w:rsidRPr="00A40E89">
                        <w:rPr>
                          <w:rFonts w:ascii="American Typewriter" w:hAnsi="American Typewriter"/>
                          <w:b/>
                          <w:color w:val="FF0000"/>
                        </w:rPr>
                        <w:t xml:space="preserve">No school </w:t>
                      </w:r>
                    </w:p>
                  </w:txbxContent>
                </v:textbox>
                <w10:wrap type="tight" anchorx="page" anchory="page"/>
              </v:shape>
            </w:pict>
          </mc:Fallback>
        </mc:AlternateContent>
      </w:r>
      <w:r w:rsidR="00EC3E91">
        <w:rPr>
          <w:noProof/>
        </w:rPr>
        <mc:AlternateContent>
          <mc:Choice Requires="wps">
            <w:drawing>
              <wp:anchor distT="0" distB="0" distL="114300" distR="114300" simplePos="0" relativeHeight="251658263" behindDoc="0" locked="0" layoutInCell="1" allowOverlap="1" wp14:anchorId="6EA16132" wp14:editId="401AA749">
                <wp:simplePos x="0" y="0"/>
                <wp:positionH relativeFrom="page">
                  <wp:posOffset>3259455</wp:posOffset>
                </wp:positionH>
                <wp:positionV relativeFrom="page">
                  <wp:posOffset>8662670</wp:posOffset>
                </wp:positionV>
                <wp:extent cx="12065" cy="889000"/>
                <wp:effectExtent l="0" t="0" r="38735" b="2540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88900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6.65pt,682.1pt" to="257.6pt,75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" strokecolor="#869c60 [3204]" strokeweight="1pt">
                <v:shadow opacity="22938f" mv:blur="38100f" offset="0,2pt"/>
                <w10:wrap anchorx="page" anchory="page"/>
              </v:line>
            </w:pict>
          </mc:Fallback>
        </mc:AlternateContent>
      </w:r>
      <w:r w:rsidR="00EC3E91">
        <w:rPr>
          <w:noProof/>
        </w:rPr>
        <mc:AlternateContent>
          <mc:Choice Requires="wps">
            <w:drawing>
              <wp:anchor distT="0" distB="0" distL="114300" distR="114300" simplePos="0" relativeHeight="251658255" behindDoc="0" locked="0" layoutInCell="0" allowOverlap="1" wp14:anchorId="5990798E" wp14:editId="169414DB">
                <wp:simplePos x="0" y="0"/>
                <wp:positionH relativeFrom="page">
                  <wp:posOffset>1752600</wp:posOffset>
                </wp:positionH>
                <wp:positionV relativeFrom="page">
                  <wp:posOffset>8639175</wp:posOffset>
                </wp:positionV>
                <wp:extent cx="1454150" cy="220345"/>
                <wp:effectExtent l="0" t="0" r="0" b="8255"/>
                <wp:wrapTight wrapText="bothSides">
                  <wp:wrapPolygon edited="0">
                    <wp:start x="377" y="0"/>
                    <wp:lineTo x="377" y="19919"/>
                    <wp:lineTo x="20751" y="19919"/>
                    <wp:lineTo x="20751" y="0"/>
                    <wp:lineTo x="377" y="0"/>
                  </wp:wrapPolygon>
                </wp:wrapTight>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A2E417A" w14:textId="6C34087C" w:rsidR="002D2E75" w:rsidRPr="00A40E89" w:rsidRDefault="002D2E75" w:rsidP="00E63509">
                            <w:pPr>
                              <w:pStyle w:val="Heading5"/>
                              <w:rPr>
                                <w:rFonts w:ascii="American Typewriter" w:hAnsi="American Typewriter"/>
                                <w:b/>
                                <w:color w:val="FF0000"/>
                              </w:rPr>
                            </w:pPr>
                            <w:r>
                              <w:rPr>
                                <w:rFonts w:ascii="American Typewriter" w:hAnsi="American Typewriter"/>
                                <w:b/>
                                <w:color w:val="FF0000"/>
                              </w:rPr>
                              <w:t>No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138pt;margin-top:680.25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my9/Q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" o:allowincell="f" filled="f" stroked="f">
                <v:textbox inset=",0,,0">
                  <w:txbxContent>
                    <w:p w14:paraId="3A2E417A" w14:textId="6C34087C" w:rsidR="002D2E75" w:rsidRPr="00A40E89" w:rsidRDefault="002D2E75" w:rsidP="00E63509">
                      <w:pPr>
                        <w:pStyle w:val="Heading5"/>
                        <w:rPr>
                          <w:rFonts w:ascii="American Typewriter" w:hAnsi="American Typewriter"/>
                          <w:b/>
                          <w:color w:val="FF0000"/>
                        </w:rPr>
                      </w:pPr>
                      <w:r>
                        <w:rPr>
                          <w:rFonts w:ascii="American Typewriter" w:hAnsi="American Typewriter"/>
                          <w:b/>
                          <w:color w:val="FF0000"/>
                        </w:rPr>
                        <w:t>No School</w:t>
                      </w:r>
                    </w:p>
                  </w:txbxContent>
                </v:textbox>
                <w10:wrap type="tight" anchorx="page" anchory="page"/>
              </v:shape>
            </w:pict>
          </mc:Fallback>
        </mc:AlternateContent>
      </w:r>
      <w:r w:rsidR="00EC3E91">
        <w:rPr>
          <w:noProof/>
        </w:rPr>
        <mc:AlternateContent>
          <mc:Choice Requires="wps">
            <w:drawing>
              <wp:anchor distT="0" distB="0" distL="114300" distR="114300" simplePos="0" relativeHeight="251658262" behindDoc="0" locked="0" layoutInCell="1" allowOverlap="1" wp14:anchorId="49F0C7FC" wp14:editId="3534F1C1">
                <wp:simplePos x="0" y="0"/>
                <wp:positionH relativeFrom="page">
                  <wp:posOffset>1680210</wp:posOffset>
                </wp:positionH>
                <wp:positionV relativeFrom="page">
                  <wp:posOffset>8639810</wp:posOffset>
                </wp:positionV>
                <wp:extent cx="0" cy="889000"/>
                <wp:effectExtent l="0" t="0" r="25400" b="2540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3pt,680.3pt" to="132.3pt,75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" strokecolor="#869c60 [3204]" strokeweight="1pt">
                <v:shadow opacity="22938f" mv:blur="38100f" offset="0,2pt"/>
                <w10:wrap anchorx="page" anchory="page"/>
              </v:line>
            </w:pict>
          </mc:Fallback>
        </mc:AlternateContent>
      </w:r>
      <w:r w:rsidR="00EC3E91">
        <w:rPr>
          <w:noProof/>
        </w:rPr>
        <mc:AlternateContent>
          <mc:Choice Requires="wps">
            <w:drawing>
              <wp:anchor distT="0" distB="0" distL="114300" distR="114300" simplePos="0" relativeHeight="251658259" behindDoc="0" locked="0" layoutInCell="1" allowOverlap="1" wp14:anchorId="4B2B3F78" wp14:editId="552ECDF0">
                <wp:simplePos x="0" y="0"/>
                <wp:positionH relativeFrom="page">
                  <wp:posOffset>3295650</wp:posOffset>
                </wp:positionH>
                <wp:positionV relativeFrom="page">
                  <wp:posOffset>8860155</wp:posOffset>
                </wp:positionV>
                <wp:extent cx="1454150" cy="575945"/>
                <wp:effectExtent l="0" t="0" r="0" b="8255"/>
                <wp:wrapTight wrapText="bothSides">
                  <wp:wrapPolygon edited="0">
                    <wp:start x="377" y="0"/>
                    <wp:lineTo x="377" y="20957"/>
                    <wp:lineTo x="20751" y="20957"/>
                    <wp:lineTo x="20751" y="0"/>
                    <wp:lineTo x="377" y="0"/>
                  </wp:wrapPolygon>
                </wp:wrapTight>
                <wp:docPr id="1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DF451B" w14:textId="2D12F7A8" w:rsidR="002D2E75" w:rsidRPr="00B047B0" w:rsidRDefault="002D2E75" w:rsidP="00E63509">
                            <w:pPr>
                              <w:pStyle w:val="BodyText3"/>
                            </w:pPr>
                            <w:r>
                              <w:t xml:space="preserve">October 9 Columbus Day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259.5pt;margin-top:697.65pt;width:114.5pt;height:45.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" filled="f" stroked="f">
                <v:textbox inset=",0,,0">
                  <w:txbxContent>
                    <w:p w14:paraId="20DF451B" w14:textId="2D12F7A8" w:rsidR="002D2E75" w:rsidRPr="00B047B0" w:rsidRDefault="002D2E75" w:rsidP="00E63509">
                      <w:pPr>
                        <w:pStyle w:val="BodyText3"/>
                      </w:pPr>
                      <w:r>
                        <w:t xml:space="preserve">October 9 Columbus Day </w:t>
                      </w:r>
                    </w:p>
                  </w:txbxContent>
                </v:textbox>
                <w10:wrap type="tight" anchorx="page" anchory="page"/>
              </v:shape>
            </w:pict>
          </mc:Fallback>
        </mc:AlternateContent>
      </w:r>
      <w:r w:rsidR="00EC3E91">
        <w:rPr>
          <w:noProof/>
        </w:rPr>
        <mc:AlternateContent>
          <mc:Choice Requires="wps">
            <w:drawing>
              <wp:anchor distT="0" distB="0" distL="114300" distR="114300" simplePos="0" relativeHeight="251658253" behindDoc="0" locked="0" layoutInCell="1" allowOverlap="1" wp14:anchorId="7F9F46E0" wp14:editId="1C6F05A6">
                <wp:simplePos x="0" y="0"/>
                <wp:positionH relativeFrom="page">
                  <wp:posOffset>368300</wp:posOffset>
                </wp:positionH>
                <wp:positionV relativeFrom="page">
                  <wp:posOffset>8881745</wp:posOffset>
                </wp:positionV>
                <wp:extent cx="1454150" cy="438785"/>
                <wp:effectExtent l="0" t="0" r="0" b="18415"/>
                <wp:wrapTight wrapText="bothSides">
                  <wp:wrapPolygon edited="0">
                    <wp:start x="377" y="0"/>
                    <wp:lineTo x="377" y="21256"/>
                    <wp:lineTo x="20751" y="21256"/>
                    <wp:lineTo x="20751" y="0"/>
                    <wp:lineTo x="377" y="0"/>
                  </wp:wrapPolygon>
                </wp:wrapTight>
                <wp:docPr id="1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486FF3" w14:textId="3E4F3D49" w:rsidR="002D2E75" w:rsidRPr="00B047B0" w:rsidRDefault="002D2E75" w:rsidP="00E63509">
                            <w:pPr>
                              <w:pStyle w:val="BodyText3"/>
                            </w:pPr>
                            <w:r>
                              <w:t>Monday, September 11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9pt;margin-top:699.35pt;width:114.5pt;height:34.5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loPQ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" filled="f" stroked="f">
                <v:textbox inset=",0,,0">
                  <w:txbxContent>
                    <w:p w14:paraId="0F486FF3" w14:textId="3E4F3D49" w:rsidR="002D2E75" w:rsidRPr="00B047B0" w:rsidRDefault="002D2E75" w:rsidP="00E63509">
                      <w:pPr>
                        <w:pStyle w:val="BodyText3"/>
                      </w:pPr>
                      <w:r>
                        <w:t>Monday, September 11</w:t>
                      </w:r>
                    </w:p>
                  </w:txbxContent>
                </v:textbox>
                <w10:wrap type="tight" anchorx="page" anchory="page"/>
              </v:shape>
            </w:pict>
          </mc:Fallback>
        </mc:AlternateContent>
      </w:r>
      <w:r w:rsidR="00EC3E91">
        <w:rPr>
          <w:noProof/>
        </w:rPr>
        <mc:AlternateContent>
          <mc:Choice Requires="wps">
            <w:drawing>
              <wp:anchor distT="0" distB="0" distL="114300" distR="114300" simplePos="0" relativeHeight="251658252" behindDoc="0" locked="0" layoutInCell="0" allowOverlap="1" wp14:anchorId="6A3877F6" wp14:editId="135EFD39">
                <wp:simplePos x="0" y="0"/>
                <wp:positionH relativeFrom="page">
                  <wp:posOffset>365760</wp:posOffset>
                </wp:positionH>
                <wp:positionV relativeFrom="page">
                  <wp:posOffset>8639810</wp:posOffset>
                </wp:positionV>
                <wp:extent cx="1454150" cy="220345"/>
                <wp:effectExtent l="0" t="0" r="0" b="8255"/>
                <wp:wrapTight wrapText="bothSides">
                  <wp:wrapPolygon edited="0">
                    <wp:start x="377" y="0"/>
                    <wp:lineTo x="377" y="19919"/>
                    <wp:lineTo x="20751" y="19919"/>
                    <wp:lineTo x="20751" y="0"/>
                    <wp:lineTo x="377" y="0"/>
                  </wp:wrapPolygon>
                </wp:wrapTight>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9FC85E" w14:textId="51A8EC96" w:rsidR="002D2E75" w:rsidRPr="00A40E89" w:rsidRDefault="002D2E75" w:rsidP="00E63509">
                            <w:pPr>
                              <w:pStyle w:val="Heading5"/>
                              <w:rPr>
                                <w:rFonts w:ascii="American Typewriter" w:hAnsi="American Typewriter"/>
                                <w:b/>
                                <w:color w:val="FF0000"/>
                              </w:rPr>
                            </w:pPr>
                            <w:r>
                              <w:rPr>
                                <w:rFonts w:ascii="American Typewriter" w:hAnsi="American Typewriter"/>
                                <w:b/>
                                <w:color w:val="FF0000"/>
                              </w:rPr>
                              <w:t>1</w:t>
                            </w:r>
                            <w:r w:rsidRPr="00143EB8">
                              <w:rPr>
                                <w:rFonts w:ascii="American Typewriter" w:hAnsi="American Typewriter"/>
                                <w:b/>
                                <w:color w:val="FF0000"/>
                                <w:vertAlign w:val="superscript"/>
                              </w:rPr>
                              <w:t>st</w:t>
                            </w:r>
                            <w:r>
                              <w:rPr>
                                <w:rFonts w:ascii="American Typewriter" w:hAnsi="American Typewriter"/>
                                <w:b/>
                                <w:color w:val="FF0000"/>
                              </w:rPr>
                              <w:t xml:space="preserve"> Full Day</w:t>
                            </w:r>
                            <w:r w:rsidRPr="00A40E89">
                              <w:rPr>
                                <w:rFonts w:ascii="American Typewriter" w:hAnsi="American Typewriter"/>
                                <w:b/>
                                <w:color w:val="FF0000"/>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28.8pt;margin-top:680.3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" o:allowincell="f" filled="f" stroked="f">
                <v:textbox inset=",0,,0">
                  <w:txbxContent>
                    <w:p w14:paraId="0D9FC85E" w14:textId="51A8EC96" w:rsidR="002D2E75" w:rsidRPr="00A40E89" w:rsidRDefault="002D2E75" w:rsidP="00E63509">
                      <w:pPr>
                        <w:pStyle w:val="Heading5"/>
                        <w:rPr>
                          <w:rFonts w:ascii="American Typewriter" w:hAnsi="American Typewriter"/>
                          <w:b/>
                          <w:color w:val="FF0000"/>
                        </w:rPr>
                      </w:pPr>
                      <w:r>
                        <w:rPr>
                          <w:rFonts w:ascii="American Typewriter" w:hAnsi="American Typewriter"/>
                          <w:b/>
                          <w:color w:val="FF0000"/>
                        </w:rPr>
                        <w:t>1</w:t>
                      </w:r>
                      <w:r w:rsidRPr="00143EB8">
                        <w:rPr>
                          <w:rFonts w:ascii="American Typewriter" w:hAnsi="American Typewriter"/>
                          <w:b/>
                          <w:color w:val="FF0000"/>
                          <w:vertAlign w:val="superscript"/>
                        </w:rPr>
                        <w:t>st</w:t>
                      </w:r>
                      <w:r>
                        <w:rPr>
                          <w:rFonts w:ascii="American Typewriter" w:hAnsi="American Typewriter"/>
                          <w:b/>
                          <w:color w:val="FF0000"/>
                        </w:rPr>
                        <w:t xml:space="preserve"> Full Day</w:t>
                      </w:r>
                      <w:r w:rsidRPr="00A40E89">
                        <w:rPr>
                          <w:rFonts w:ascii="American Typewriter" w:hAnsi="American Typewriter"/>
                          <w:b/>
                          <w:color w:val="FF0000"/>
                        </w:rPr>
                        <w:t xml:space="preserve"> </w:t>
                      </w:r>
                    </w:p>
                  </w:txbxContent>
                </v:textbox>
                <w10:wrap type="tight" anchorx="page" anchory="page"/>
              </v:shape>
            </w:pict>
          </mc:Fallback>
        </mc:AlternateContent>
      </w:r>
      <w:r w:rsidR="00EC3E91">
        <w:rPr>
          <w:noProof/>
        </w:rPr>
        <mc:AlternateContent>
          <mc:Choice Requires="wps">
            <w:drawing>
              <wp:anchor distT="0" distB="0" distL="114300" distR="114300" simplePos="0" relativeHeight="251658244" behindDoc="0" locked="0" layoutInCell="0" allowOverlap="1" wp14:anchorId="3E2539EA" wp14:editId="352BA76A">
                <wp:simplePos x="0" y="0"/>
                <wp:positionH relativeFrom="page">
                  <wp:posOffset>365760</wp:posOffset>
                </wp:positionH>
                <wp:positionV relativeFrom="page">
                  <wp:posOffset>8275320</wp:posOffset>
                </wp:positionV>
                <wp:extent cx="4381500" cy="317500"/>
                <wp:effectExtent l="0" t="0" r="12700" b="12700"/>
                <wp:wrapTight wrapText="bothSides">
                  <wp:wrapPolygon edited="0">
                    <wp:start x="0" y="0"/>
                    <wp:lineTo x="0" y="20736"/>
                    <wp:lineTo x="21537" y="20736"/>
                    <wp:lineTo x="21537"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D3867D5" w14:textId="77777777" w:rsidR="002D2E75" w:rsidRDefault="002D2E75" w:rsidP="00E63509">
                            <w:pPr>
                              <w:pStyle w:val="Heading4"/>
                            </w:pPr>
                            <w:r>
                              <w:t>Important Dates: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3" style="position:absolute;margin-left:28.8pt;margin-top:651.6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" o:allowincell="f" fillcolor="#869c60 [3204]" stroked="f" strokecolor="#4a7ebb" strokeweight="1.5pt">
                <v:shadow opacity="22938f" mv:blur="38100f" offset="0,2pt"/>
                <v:textbox inset=",0,,0">
                  <w:txbxContent>
                    <w:p w14:paraId="7D3867D5" w14:textId="77777777" w:rsidR="002D2E75" w:rsidRDefault="002D2E75" w:rsidP="00E63509">
                      <w:pPr>
                        <w:pStyle w:val="Heading4"/>
                      </w:pPr>
                      <w:r>
                        <w:t>Important Dates:</w:t>
                      </w:r>
                    </w:p>
                  </w:txbxContent>
                </v:textbox>
                <w10:wrap type="tight" anchorx="page" anchory="page"/>
              </v:rect>
            </w:pict>
          </mc:Fallback>
        </mc:AlternateContent>
      </w:r>
      <w:r w:rsidR="00EC3E91">
        <w:rPr>
          <w:noProof/>
        </w:rPr>
        <mc:AlternateContent>
          <mc:Choice Requires="wps">
            <w:drawing>
              <wp:anchor distT="0" distB="0" distL="114300" distR="114300" simplePos="0" relativeHeight="251665547" behindDoc="0" locked="0" layoutInCell="1" allowOverlap="1" wp14:anchorId="66C26C71" wp14:editId="4BC70A36">
                <wp:simplePos x="0" y="0"/>
                <wp:positionH relativeFrom="page">
                  <wp:posOffset>4991100</wp:posOffset>
                </wp:positionH>
                <wp:positionV relativeFrom="page">
                  <wp:posOffset>8620125</wp:posOffset>
                </wp:positionV>
                <wp:extent cx="2423160" cy="914400"/>
                <wp:effectExtent l="0" t="0" r="15240" b="25400"/>
                <wp:wrapThrough wrapText="bothSides">
                  <wp:wrapPolygon edited="0">
                    <wp:start x="0" y="0"/>
                    <wp:lineTo x="0" y="21600"/>
                    <wp:lineTo x="21509" y="21600"/>
                    <wp:lineTo x="21509"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2423160" cy="914400"/>
                        </a:xfrm>
                        <a:prstGeom prst="rect">
                          <a:avLst/>
                        </a:prstGeom>
                        <a:noFill/>
                        <a:ln>
                          <a:solidFill>
                            <a:srgbClr val="FF6600"/>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0E10B1" w14:textId="77777777" w:rsidR="002D2E75" w:rsidRPr="00056FCF" w:rsidRDefault="002D2E75">
                            <w:pPr>
                              <w:rPr>
                                <w:rFonts w:ascii="American Typewriter" w:hAnsi="American Typewriter"/>
                              </w:rPr>
                            </w:pPr>
                            <w:r>
                              <w:rPr>
                                <w:rFonts w:ascii="Chalkboard" w:hAnsi="Chalkboard"/>
                                <w:b/>
                                <w:color w:val="FF0000"/>
                                <w:u w:val="single"/>
                              </w:rPr>
                              <w:t xml:space="preserve">Contact Information: </w:t>
                            </w:r>
                            <w:r>
                              <w:rPr>
                                <w:rFonts w:ascii="American Typewriter" w:hAnsi="American Typewriter"/>
                                <w:color w:val="FF0000"/>
                              </w:rPr>
                              <w:t xml:space="preserve"> </w:t>
                            </w:r>
                          </w:p>
                          <w:p w14:paraId="39A34904" w14:textId="04FB8518" w:rsidR="002D2E75" w:rsidRDefault="002D2E75">
                            <w:pPr>
                              <w:rPr>
                                <w:rFonts w:ascii="American Typewriter" w:hAnsi="American Typewriter"/>
                              </w:rPr>
                            </w:pPr>
                            <w:r>
                              <w:rPr>
                                <w:rFonts w:ascii="American Typewriter" w:hAnsi="American Typewriter"/>
                              </w:rPr>
                              <w:t>Main Office #: (347) 326-8593</w:t>
                            </w:r>
                          </w:p>
                          <w:p w14:paraId="4834FBD0" w14:textId="77777777" w:rsidR="002D2E75" w:rsidRDefault="002D2E75">
                            <w:pPr>
                              <w:rPr>
                                <w:rFonts w:ascii="American Typewriter" w:hAnsi="American Typewriter"/>
                              </w:rPr>
                            </w:pPr>
                            <w:r>
                              <w:rPr>
                                <w:rFonts w:ascii="American Typewriter" w:hAnsi="American Typewriter"/>
                              </w:rPr>
                              <w:t xml:space="preserve">Email: </w:t>
                            </w:r>
                            <w:hyperlink r:id="rId11" w:history="1">
                              <w:r w:rsidRPr="002A6D1C">
                                <w:rPr>
                                  <w:rStyle w:val="Hyperlink"/>
                                  <w:rFonts w:ascii="American Typewriter" w:hAnsi="American Typewriter"/>
                                </w:rPr>
                                <w:t>adiaz@stlucys.org</w:t>
                              </w:r>
                            </w:hyperlink>
                          </w:p>
                          <w:p w14:paraId="33AD40D7" w14:textId="77777777" w:rsidR="002D2E75" w:rsidRPr="00A40E89" w:rsidRDefault="002D2E75">
                            <w:pPr>
                              <w:rPr>
                                <w:rFonts w:ascii="American Typewriter" w:hAnsi="American Typewriter"/>
                              </w:rPr>
                            </w:pPr>
                            <w:r>
                              <w:rPr>
                                <w:rFonts w:ascii="American Typewriter" w:hAnsi="American Typewriter"/>
                              </w:rPr>
                              <w:t xml:space="preserve">Website: </w:t>
                            </w:r>
                            <w:hyperlink r:id="rId12" w:history="1">
                              <w:r w:rsidRPr="002A6D1C">
                                <w:rPr>
                                  <w:rStyle w:val="Hyperlink"/>
                                  <w:rFonts w:ascii="American Typewriter" w:hAnsi="American Typewriter"/>
                                </w:rPr>
                                <w:t>www.stlucys.org</w:t>
                              </w:r>
                            </w:hyperlink>
                            <w:r>
                              <w:rPr>
                                <w:rFonts w:ascii="American Typewriter" w:hAnsi="American Typewrite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4" type="#_x0000_t202" style="position:absolute;margin-left:393pt;margin-top:678.75pt;width:190.8pt;height:1in;z-index:25166554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" mv:complextextbox="1" filled="f" strokecolor="#f60">
                <v:textbox>
                  <w:txbxContent>
                    <w:p w14:paraId="5F0E10B1" w14:textId="77777777" w:rsidR="002D2E75" w:rsidRPr="00056FCF" w:rsidRDefault="002D2E75">
                      <w:pPr>
                        <w:rPr>
                          <w:rFonts w:ascii="American Typewriter" w:hAnsi="American Typewriter"/>
                        </w:rPr>
                      </w:pPr>
                      <w:r>
                        <w:rPr>
                          <w:rFonts w:ascii="Chalkboard" w:hAnsi="Chalkboard"/>
                          <w:b/>
                          <w:color w:val="FF0000"/>
                          <w:u w:val="single"/>
                        </w:rPr>
                        <w:t xml:space="preserve">Contact Information: </w:t>
                      </w:r>
                      <w:r>
                        <w:rPr>
                          <w:rFonts w:ascii="American Typewriter" w:hAnsi="American Typewriter"/>
                          <w:color w:val="FF0000"/>
                        </w:rPr>
                        <w:t xml:space="preserve"> </w:t>
                      </w:r>
                    </w:p>
                    <w:p w14:paraId="39A34904" w14:textId="04FB8518" w:rsidR="002D2E75" w:rsidRDefault="002D2E75">
                      <w:pPr>
                        <w:rPr>
                          <w:rFonts w:ascii="American Typewriter" w:hAnsi="American Typewriter"/>
                        </w:rPr>
                      </w:pPr>
                      <w:r>
                        <w:rPr>
                          <w:rFonts w:ascii="American Typewriter" w:hAnsi="American Typewriter"/>
                        </w:rPr>
                        <w:t>Main Office #: (347) 326-8593</w:t>
                      </w:r>
                    </w:p>
                    <w:p w14:paraId="4834FBD0" w14:textId="77777777" w:rsidR="002D2E75" w:rsidRDefault="002D2E75">
                      <w:pPr>
                        <w:rPr>
                          <w:rFonts w:ascii="American Typewriter" w:hAnsi="American Typewriter"/>
                        </w:rPr>
                      </w:pPr>
                      <w:r>
                        <w:rPr>
                          <w:rFonts w:ascii="American Typewriter" w:hAnsi="American Typewriter"/>
                        </w:rPr>
                        <w:t xml:space="preserve">Email: </w:t>
                      </w:r>
                      <w:hyperlink r:id="rId13" w:history="1">
                        <w:r w:rsidRPr="002A6D1C">
                          <w:rPr>
                            <w:rStyle w:val="Hyperlink"/>
                            <w:rFonts w:ascii="American Typewriter" w:hAnsi="American Typewriter"/>
                          </w:rPr>
                          <w:t>adiaz@stlucys.org</w:t>
                        </w:r>
                      </w:hyperlink>
                    </w:p>
                    <w:p w14:paraId="33AD40D7" w14:textId="77777777" w:rsidR="002D2E75" w:rsidRPr="00A40E89" w:rsidRDefault="002D2E75">
                      <w:pPr>
                        <w:rPr>
                          <w:rFonts w:ascii="American Typewriter" w:hAnsi="American Typewriter"/>
                        </w:rPr>
                      </w:pPr>
                      <w:r>
                        <w:rPr>
                          <w:rFonts w:ascii="American Typewriter" w:hAnsi="American Typewriter"/>
                        </w:rPr>
                        <w:t xml:space="preserve">Website: </w:t>
                      </w:r>
                      <w:hyperlink r:id="rId14" w:history="1">
                        <w:r w:rsidRPr="002A6D1C">
                          <w:rPr>
                            <w:rStyle w:val="Hyperlink"/>
                            <w:rFonts w:ascii="American Typewriter" w:hAnsi="American Typewriter"/>
                          </w:rPr>
                          <w:t>www.stlucys.org</w:t>
                        </w:r>
                      </w:hyperlink>
                      <w:r>
                        <w:rPr>
                          <w:rFonts w:ascii="American Typewriter" w:hAnsi="American Typewriter"/>
                        </w:rPr>
                        <w:t xml:space="preserve"> </w:t>
                      </w:r>
                    </w:p>
                  </w:txbxContent>
                </v:textbox>
                <w10:wrap type="through" anchorx="page" anchory="page"/>
              </v:shape>
            </w:pict>
          </mc:Fallback>
        </mc:AlternateContent>
      </w:r>
      <w:r w:rsidR="00EC3E91">
        <w:rPr>
          <w:noProof/>
        </w:rPr>
        <mc:AlternateContent>
          <mc:Choice Requires="wps">
            <w:drawing>
              <wp:anchor distT="0" distB="0" distL="114300" distR="114300" simplePos="0" relativeHeight="251658249" behindDoc="0" locked="0" layoutInCell="1" allowOverlap="1" wp14:anchorId="2DDF8752" wp14:editId="73571620">
                <wp:simplePos x="0" y="0"/>
                <wp:positionH relativeFrom="page">
                  <wp:posOffset>4889500</wp:posOffset>
                </wp:positionH>
                <wp:positionV relativeFrom="page">
                  <wp:posOffset>3425190</wp:posOffset>
                </wp:positionV>
                <wp:extent cx="2603500" cy="5151755"/>
                <wp:effectExtent l="0" t="0" r="0" b="4445"/>
                <wp:wrapTight wrapText="bothSides">
                  <wp:wrapPolygon edited="0">
                    <wp:start x="211" y="0"/>
                    <wp:lineTo x="211" y="21512"/>
                    <wp:lineTo x="21073" y="21512"/>
                    <wp:lineTo x="21073" y="0"/>
                    <wp:lineTo x="211" y="0"/>
                  </wp:wrapPolygon>
                </wp:wrapTight>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515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3D861CE" w14:textId="7E4B5EF5" w:rsidR="002D2E75" w:rsidRDefault="002D2E75" w:rsidP="008335CD">
                            <w:pPr>
                              <w:pStyle w:val="BodyText2"/>
                              <w:numPr>
                                <w:ilvl w:val="0"/>
                                <w:numId w:val="2"/>
                              </w:numPr>
                              <w:jc w:val="left"/>
                            </w:pPr>
                            <w:r>
                              <w:t xml:space="preserve">Drop off is at </w:t>
                            </w:r>
                            <w:r>
                              <w:rPr>
                                <w:b/>
                              </w:rPr>
                              <w:t>7:30</w:t>
                            </w:r>
                            <w:r w:rsidRPr="004E105C">
                              <w:rPr>
                                <w:b/>
                              </w:rPr>
                              <w:t>am</w:t>
                            </w:r>
                            <w:r>
                              <w:t xml:space="preserve"> at the side door.</w:t>
                            </w:r>
                          </w:p>
                          <w:p w14:paraId="4F2D070F" w14:textId="5F39FD91" w:rsidR="002D2E75" w:rsidRDefault="002D2E75" w:rsidP="008335CD">
                            <w:pPr>
                              <w:pStyle w:val="BodyText2"/>
                              <w:numPr>
                                <w:ilvl w:val="0"/>
                                <w:numId w:val="2"/>
                              </w:numPr>
                              <w:jc w:val="left"/>
                            </w:pPr>
                            <w:r>
                              <w:t xml:space="preserve">Pick up is at </w:t>
                            </w:r>
                            <w:r w:rsidRPr="00143EB8">
                              <w:rPr>
                                <w:b/>
                              </w:rPr>
                              <w:t>2:05pm</w:t>
                            </w:r>
                            <w:r>
                              <w:t xml:space="preserve"> at the side door. </w:t>
                            </w:r>
                          </w:p>
                          <w:p w14:paraId="0D74A198" w14:textId="77777777" w:rsidR="002D2E75" w:rsidRDefault="002D2E75" w:rsidP="008335CD">
                            <w:pPr>
                              <w:pStyle w:val="BodyText2"/>
                              <w:numPr>
                                <w:ilvl w:val="0"/>
                                <w:numId w:val="2"/>
                              </w:numPr>
                              <w:jc w:val="left"/>
                            </w:pPr>
                            <w:r>
                              <w:t xml:space="preserve">Your child MUST be </w:t>
                            </w:r>
                            <w:r>
                              <w:rPr>
                                <w:b/>
                              </w:rPr>
                              <w:t>S</w:t>
                            </w:r>
                            <w:r w:rsidRPr="008335CD">
                              <w:rPr>
                                <w:b/>
                              </w:rPr>
                              <w:t>igned In</w:t>
                            </w:r>
                            <w:r>
                              <w:t xml:space="preserve"> and </w:t>
                            </w:r>
                            <w:r w:rsidRPr="004E105C">
                              <w:rPr>
                                <w:b/>
                              </w:rPr>
                              <w:t>Signed Out</w:t>
                            </w:r>
                            <w:r>
                              <w:t>, by an adult everyday.</w:t>
                            </w:r>
                          </w:p>
                          <w:p w14:paraId="4E680136" w14:textId="77777777" w:rsidR="002D2E75" w:rsidRDefault="002D2E75" w:rsidP="008335CD">
                            <w:pPr>
                              <w:pStyle w:val="BodyText2"/>
                              <w:numPr>
                                <w:ilvl w:val="0"/>
                                <w:numId w:val="2"/>
                              </w:numPr>
                              <w:jc w:val="left"/>
                            </w:pPr>
                            <w:r>
                              <w:t xml:space="preserve">A </w:t>
                            </w:r>
                            <w:r w:rsidRPr="004E105C">
                              <w:rPr>
                                <w:b/>
                              </w:rPr>
                              <w:t>folder and book bag</w:t>
                            </w:r>
                            <w:r>
                              <w:t xml:space="preserve"> are needed everyday. Please check each daily as important information is sent home frequently. </w:t>
                            </w:r>
                          </w:p>
                          <w:p w14:paraId="070348EA" w14:textId="4FFA42B2" w:rsidR="002D2E75" w:rsidRDefault="002D2E75" w:rsidP="008335CD">
                            <w:pPr>
                              <w:pStyle w:val="BodyText2"/>
                              <w:numPr>
                                <w:ilvl w:val="0"/>
                                <w:numId w:val="2"/>
                              </w:numPr>
                              <w:jc w:val="left"/>
                            </w:pPr>
                            <w:r w:rsidRPr="004E105C">
                              <w:rPr>
                                <w:b/>
                              </w:rPr>
                              <w:t xml:space="preserve">ALL </w:t>
                            </w:r>
                            <w:r>
                              <w:t xml:space="preserve">of your child’s belongings must be labeled with their </w:t>
                            </w:r>
                            <w:r>
                              <w:rPr>
                                <w:b/>
                              </w:rPr>
                              <w:t>First &amp; Last Name, and Class (</w:t>
                            </w:r>
                            <w:proofErr w:type="spellStart"/>
                            <w:r>
                              <w:rPr>
                                <w:b/>
                              </w:rPr>
                              <w:t>PreK</w:t>
                            </w:r>
                            <w:proofErr w:type="spellEnd"/>
                            <w:r>
                              <w:rPr>
                                <w:b/>
                              </w:rPr>
                              <w:t xml:space="preserve"> 4-</w:t>
                            </w:r>
                            <w:proofErr w:type="gramStart"/>
                            <w:r>
                              <w:rPr>
                                <w:b/>
                              </w:rPr>
                              <w:t xml:space="preserve">3 </w:t>
                            </w:r>
                            <w:r w:rsidRPr="004E105C">
                              <w:rPr>
                                <w:b/>
                              </w:rPr>
                              <w:t>)</w:t>
                            </w:r>
                            <w:proofErr w:type="gramEnd"/>
                            <w:r w:rsidRPr="004E105C">
                              <w:rPr>
                                <w:b/>
                              </w:rPr>
                              <w:t>.</w:t>
                            </w:r>
                            <w:r>
                              <w:t xml:space="preserve">   </w:t>
                            </w:r>
                          </w:p>
                          <w:p w14:paraId="2410F9BF" w14:textId="77777777" w:rsidR="002D2E75" w:rsidRDefault="002D2E75" w:rsidP="008335CD">
                            <w:pPr>
                              <w:pStyle w:val="BodyText2"/>
                              <w:numPr>
                                <w:ilvl w:val="0"/>
                                <w:numId w:val="2"/>
                              </w:numPr>
                              <w:jc w:val="left"/>
                            </w:pPr>
                            <w:r w:rsidRPr="00EC3E91">
                              <w:rPr>
                                <w:b/>
                              </w:rPr>
                              <w:t>Every Friday</w:t>
                            </w:r>
                            <w:r>
                              <w:t xml:space="preserve"> blankets and sheets will be sent home for weekend washing. They are to be returned on </w:t>
                            </w:r>
                            <w:r w:rsidRPr="00EC3E91">
                              <w:rPr>
                                <w:b/>
                              </w:rPr>
                              <w:t>Monday</w:t>
                            </w:r>
                            <w:r>
                              <w:t xml:space="preserve">. </w:t>
                            </w:r>
                          </w:p>
                          <w:p w14:paraId="3A49EBD4" w14:textId="77777777" w:rsidR="002D2E75" w:rsidRDefault="002D2E75" w:rsidP="008335CD">
                            <w:pPr>
                              <w:pStyle w:val="BodyText2"/>
                              <w:numPr>
                                <w:ilvl w:val="0"/>
                                <w:numId w:val="2"/>
                              </w:numPr>
                              <w:jc w:val="left"/>
                            </w:pPr>
                            <w:r>
                              <w:t xml:space="preserve">Please send your children in with </w:t>
                            </w:r>
                            <w:r w:rsidRPr="0086514F">
                              <w:rPr>
                                <w:b/>
                              </w:rPr>
                              <w:t>comfortable clothes</w:t>
                            </w:r>
                            <w:r>
                              <w:t xml:space="preserve"> that they are able to put on and off themselves. We are not able to physically assist them with dressing after using the bathroom or if any accidents were to occur. We will verbally guide them but, </w:t>
                            </w:r>
                            <w:r>
                              <w:rPr>
                                <w:b/>
                              </w:rPr>
                              <w:t>w</w:t>
                            </w:r>
                            <w:r w:rsidRPr="0086514F">
                              <w:rPr>
                                <w:b/>
                              </w:rPr>
                              <w:t xml:space="preserve">e are unable to button or zipper. </w:t>
                            </w:r>
                            <w:r>
                              <w:t xml:space="preserve">Please practice dressing, buttoning, &amp; zippering with your children at home.  </w:t>
                            </w:r>
                          </w:p>
                          <w:p w14:paraId="40E8FCE1" w14:textId="77777777" w:rsidR="002D2E75" w:rsidRPr="00EC3E91" w:rsidRDefault="002D2E75" w:rsidP="008335CD">
                            <w:pPr>
                              <w:pStyle w:val="BodyText2"/>
                              <w:numPr>
                                <w:ilvl w:val="0"/>
                                <w:numId w:val="2"/>
                              </w:numPr>
                              <w:jc w:val="left"/>
                              <w:rPr>
                                <w:b/>
                              </w:rPr>
                            </w:pPr>
                            <w:r w:rsidRPr="00EC3E91">
                              <w:rPr>
                                <w:b/>
                              </w:rPr>
                              <w:t xml:space="preserve">Don’t </w:t>
                            </w:r>
                            <w:r>
                              <w:rPr>
                                <w:b/>
                              </w:rPr>
                              <w:t>Forget: BOX TOPS</w:t>
                            </w:r>
                            <w:r w:rsidRPr="00EC3E91">
                              <w:rPr>
                                <w:b/>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385pt;margin-top:269.7pt;width:205pt;height:405.6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" mv:complextextbox="1" filled="f" stroked="f">
                <v:textbox inset=",0,,0">
                  <w:txbxContent>
                    <w:p w14:paraId="73D861CE" w14:textId="7E4B5EF5" w:rsidR="002D2E75" w:rsidRDefault="002D2E75" w:rsidP="008335CD">
                      <w:pPr>
                        <w:pStyle w:val="BodyText2"/>
                        <w:numPr>
                          <w:ilvl w:val="0"/>
                          <w:numId w:val="2"/>
                        </w:numPr>
                        <w:jc w:val="left"/>
                      </w:pPr>
                      <w:r>
                        <w:t xml:space="preserve">Drop off is at </w:t>
                      </w:r>
                      <w:r>
                        <w:rPr>
                          <w:b/>
                        </w:rPr>
                        <w:t>7:30</w:t>
                      </w:r>
                      <w:r w:rsidRPr="004E105C">
                        <w:rPr>
                          <w:b/>
                        </w:rPr>
                        <w:t>am</w:t>
                      </w:r>
                      <w:r>
                        <w:t xml:space="preserve"> at the side door.</w:t>
                      </w:r>
                    </w:p>
                    <w:p w14:paraId="4F2D070F" w14:textId="5F39FD91" w:rsidR="002D2E75" w:rsidRDefault="002D2E75" w:rsidP="008335CD">
                      <w:pPr>
                        <w:pStyle w:val="BodyText2"/>
                        <w:numPr>
                          <w:ilvl w:val="0"/>
                          <w:numId w:val="2"/>
                        </w:numPr>
                        <w:jc w:val="left"/>
                      </w:pPr>
                      <w:r>
                        <w:t xml:space="preserve">Pick up is at </w:t>
                      </w:r>
                      <w:r w:rsidRPr="00143EB8">
                        <w:rPr>
                          <w:b/>
                        </w:rPr>
                        <w:t>2:05pm</w:t>
                      </w:r>
                      <w:r>
                        <w:t xml:space="preserve"> at the side door. </w:t>
                      </w:r>
                    </w:p>
                    <w:p w14:paraId="0D74A198" w14:textId="77777777" w:rsidR="002D2E75" w:rsidRDefault="002D2E75" w:rsidP="008335CD">
                      <w:pPr>
                        <w:pStyle w:val="BodyText2"/>
                        <w:numPr>
                          <w:ilvl w:val="0"/>
                          <w:numId w:val="2"/>
                        </w:numPr>
                        <w:jc w:val="left"/>
                      </w:pPr>
                      <w:r>
                        <w:t xml:space="preserve">Your child MUST be </w:t>
                      </w:r>
                      <w:r>
                        <w:rPr>
                          <w:b/>
                        </w:rPr>
                        <w:t>S</w:t>
                      </w:r>
                      <w:r w:rsidRPr="008335CD">
                        <w:rPr>
                          <w:b/>
                        </w:rPr>
                        <w:t>igned In</w:t>
                      </w:r>
                      <w:r>
                        <w:t xml:space="preserve"> and </w:t>
                      </w:r>
                      <w:r w:rsidRPr="004E105C">
                        <w:rPr>
                          <w:b/>
                        </w:rPr>
                        <w:t>Signed Out</w:t>
                      </w:r>
                      <w:r>
                        <w:t>, by an adult everyday.</w:t>
                      </w:r>
                    </w:p>
                    <w:p w14:paraId="4E680136" w14:textId="77777777" w:rsidR="002D2E75" w:rsidRDefault="002D2E75" w:rsidP="008335CD">
                      <w:pPr>
                        <w:pStyle w:val="BodyText2"/>
                        <w:numPr>
                          <w:ilvl w:val="0"/>
                          <w:numId w:val="2"/>
                        </w:numPr>
                        <w:jc w:val="left"/>
                      </w:pPr>
                      <w:r>
                        <w:t xml:space="preserve">A </w:t>
                      </w:r>
                      <w:r w:rsidRPr="004E105C">
                        <w:rPr>
                          <w:b/>
                        </w:rPr>
                        <w:t>folder and book bag</w:t>
                      </w:r>
                      <w:r>
                        <w:t xml:space="preserve"> are needed everyday. Please check each daily as important information is sent home frequently. </w:t>
                      </w:r>
                    </w:p>
                    <w:p w14:paraId="070348EA" w14:textId="4FFA42B2" w:rsidR="002D2E75" w:rsidRDefault="002D2E75" w:rsidP="008335CD">
                      <w:pPr>
                        <w:pStyle w:val="BodyText2"/>
                        <w:numPr>
                          <w:ilvl w:val="0"/>
                          <w:numId w:val="2"/>
                        </w:numPr>
                        <w:jc w:val="left"/>
                      </w:pPr>
                      <w:r w:rsidRPr="004E105C">
                        <w:rPr>
                          <w:b/>
                        </w:rPr>
                        <w:t xml:space="preserve">ALL </w:t>
                      </w:r>
                      <w:r>
                        <w:t xml:space="preserve">of your child’s belongings must be labeled with their </w:t>
                      </w:r>
                      <w:r>
                        <w:rPr>
                          <w:b/>
                        </w:rPr>
                        <w:t>First &amp; Last Name, and Class (</w:t>
                      </w:r>
                      <w:proofErr w:type="spellStart"/>
                      <w:r>
                        <w:rPr>
                          <w:b/>
                        </w:rPr>
                        <w:t>PreK</w:t>
                      </w:r>
                      <w:proofErr w:type="spellEnd"/>
                      <w:r>
                        <w:rPr>
                          <w:b/>
                        </w:rPr>
                        <w:t xml:space="preserve"> 4-</w:t>
                      </w:r>
                      <w:proofErr w:type="gramStart"/>
                      <w:r>
                        <w:rPr>
                          <w:b/>
                        </w:rPr>
                        <w:t xml:space="preserve">3 </w:t>
                      </w:r>
                      <w:r w:rsidRPr="004E105C">
                        <w:rPr>
                          <w:b/>
                        </w:rPr>
                        <w:t>)</w:t>
                      </w:r>
                      <w:proofErr w:type="gramEnd"/>
                      <w:r w:rsidRPr="004E105C">
                        <w:rPr>
                          <w:b/>
                        </w:rPr>
                        <w:t>.</w:t>
                      </w:r>
                      <w:r>
                        <w:t xml:space="preserve">   </w:t>
                      </w:r>
                    </w:p>
                    <w:p w14:paraId="2410F9BF" w14:textId="77777777" w:rsidR="002D2E75" w:rsidRDefault="002D2E75" w:rsidP="008335CD">
                      <w:pPr>
                        <w:pStyle w:val="BodyText2"/>
                        <w:numPr>
                          <w:ilvl w:val="0"/>
                          <w:numId w:val="2"/>
                        </w:numPr>
                        <w:jc w:val="left"/>
                      </w:pPr>
                      <w:r w:rsidRPr="00EC3E91">
                        <w:rPr>
                          <w:b/>
                        </w:rPr>
                        <w:t>Every Friday</w:t>
                      </w:r>
                      <w:r>
                        <w:t xml:space="preserve"> blankets and sheets will be sent home for weekend washing. They are to be returned on </w:t>
                      </w:r>
                      <w:r w:rsidRPr="00EC3E91">
                        <w:rPr>
                          <w:b/>
                        </w:rPr>
                        <w:t>Monday</w:t>
                      </w:r>
                      <w:r>
                        <w:t xml:space="preserve">. </w:t>
                      </w:r>
                    </w:p>
                    <w:p w14:paraId="3A49EBD4" w14:textId="77777777" w:rsidR="002D2E75" w:rsidRDefault="002D2E75" w:rsidP="008335CD">
                      <w:pPr>
                        <w:pStyle w:val="BodyText2"/>
                        <w:numPr>
                          <w:ilvl w:val="0"/>
                          <w:numId w:val="2"/>
                        </w:numPr>
                        <w:jc w:val="left"/>
                      </w:pPr>
                      <w:r>
                        <w:t xml:space="preserve">Please send your children in with </w:t>
                      </w:r>
                      <w:r w:rsidRPr="0086514F">
                        <w:rPr>
                          <w:b/>
                        </w:rPr>
                        <w:t>comfortable clothes</w:t>
                      </w:r>
                      <w:r>
                        <w:t xml:space="preserve"> that they are able to put on and off themselves. We are not able to physically assist them with dressing after using the bathroom or if any accidents were to occur. We will verbally guide them but, </w:t>
                      </w:r>
                      <w:r>
                        <w:rPr>
                          <w:b/>
                        </w:rPr>
                        <w:t>w</w:t>
                      </w:r>
                      <w:r w:rsidRPr="0086514F">
                        <w:rPr>
                          <w:b/>
                        </w:rPr>
                        <w:t xml:space="preserve">e are unable to button or zipper. </w:t>
                      </w:r>
                      <w:r>
                        <w:t xml:space="preserve">Please practice dressing, buttoning, &amp; zippering with your children at home.  </w:t>
                      </w:r>
                    </w:p>
                    <w:p w14:paraId="40E8FCE1" w14:textId="77777777" w:rsidR="002D2E75" w:rsidRPr="00EC3E91" w:rsidRDefault="002D2E75" w:rsidP="008335CD">
                      <w:pPr>
                        <w:pStyle w:val="BodyText2"/>
                        <w:numPr>
                          <w:ilvl w:val="0"/>
                          <w:numId w:val="2"/>
                        </w:numPr>
                        <w:jc w:val="left"/>
                        <w:rPr>
                          <w:b/>
                        </w:rPr>
                      </w:pPr>
                      <w:r w:rsidRPr="00EC3E91">
                        <w:rPr>
                          <w:b/>
                        </w:rPr>
                        <w:t xml:space="preserve">Don’t </w:t>
                      </w:r>
                      <w:r>
                        <w:rPr>
                          <w:b/>
                        </w:rPr>
                        <w:t>Forget: BOX TOPS</w:t>
                      </w:r>
                      <w:r w:rsidRPr="00EC3E91">
                        <w:rPr>
                          <w:b/>
                        </w:rPr>
                        <w:t xml:space="preserve">. </w:t>
                      </w:r>
                    </w:p>
                  </w:txbxContent>
                </v:textbox>
                <w10:wrap type="tight" anchorx="page" anchory="page"/>
              </v:shape>
            </w:pict>
          </mc:Fallback>
        </mc:AlternateContent>
      </w:r>
      <w:r w:rsidR="00EC3E91">
        <w:rPr>
          <w:noProof/>
        </w:rPr>
        <mc:AlternateContent>
          <mc:Choice Requires="wps">
            <w:drawing>
              <wp:anchor distT="0" distB="0" distL="114300" distR="114300" simplePos="0" relativeHeight="251658248" behindDoc="0" locked="0" layoutInCell="1" allowOverlap="1" wp14:anchorId="6EF8B272" wp14:editId="55E2C41C">
                <wp:simplePos x="0" y="0"/>
                <wp:positionH relativeFrom="page">
                  <wp:posOffset>5029200</wp:posOffset>
                </wp:positionH>
                <wp:positionV relativeFrom="page">
                  <wp:posOffset>3235960</wp:posOffset>
                </wp:positionV>
                <wp:extent cx="2352040" cy="243840"/>
                <wp:effectExtent l="0" t="0" r="0" b="10160"/>
                <wp:wrapTight wrapText="bothSides">
                  <wp:wrapPolygon edited="0">
                    <wp:start x="233" y="0"/>
                    <wp:lineTo x="233" y="20250"/>
                    <wp:lineTo x="20994" y="20250"/>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4002C3E" w14:textId="77777777" w:rsidR="002D2E75" w:rsidRPr="008335CD" w:rsidRDefault="002D2E75" w:rsidP="00E63509">
                            <w:pPr>
                              <w:pStyle w:val="Heading3"/>
                              <w:rPr>
                                <w:rFonts w:ascii="Chalkboard" w:hAnsi="Chalkboard"/>
                                <w:b/>
                                <w:sz w:val="24"/>
                              </w:rPr>
                            </w:pPr>
                            <w:r w:rsidRPr="008335CD">
                              <w:rPr>
                                <w:rFonts w:ascii="Chalkboard" w:hAnsi="Chalkboard"/>
                                <w:b/>
                                <w:sz w:val="24"/>
                              </w:rPr>
                              <w:t>Important Reminders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396pt;margin-top:254.8pt;width:185.2pt;height:19.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BhMfM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" filled="f" stroked="f">
                <v:textbox inset=",0,,0">
                  <w:txbxContent>
                    <w:p w14:paraId="64002C3E" w14:textId="77777777" w:rsidR="002D2E75" w:rsidRPr="008335CD" w:rsidRDefault="002D2E75" w:rsidP="00E63509">
                      <w:pPr>
                        <w:pStyle w:val="Heading3"/>
                        <w:rPr>
                          <w:rFonts w:ascii="Chalkboard" w:hAnsi="Chalkboard"/>
                          <w:b/>
                          <w:sz w:val="24"/>
                        </w:rPr>
                      </w:pPr>
                      <w:r w:rsidRPr="008335CD">
                        <w:rPr>
                          <w:rFonts w:ascii="Chalkboard" w:hAnsi="Chalkboard"/>
                          <w:b/>
                          <w:sz w:val="24"/>
                        </w:rPr>
                        <w:t>Important Reminders</w:t>
                      </w:r>
                    </w:p>
                  </w:txbxContent>
                </v:textbox>
                <w10:wrap type="tight" anchorx="page" anchory="page"/>
              </v:shape>
            </w:pict>
          </mc:Fallback>
        </mc:AlternateContent>
      </w:r>
      <w:r w:rsidR="00EC3E91">
        <w:rPr>
          <w:noProof/>
        </w:rPr>
        <mc:AlternateContent>
          <mc:Choice Requires="wps">
            <w:drawing>
              <wp:anchor distT="0" distB="0" distL="114300" distR="114300" simplePos="0" relativeHeight="251666571" behindDoc="0" locked="0" layoutInCell="1" allowOverlap="1" wp14:anchorId="778A5A62" wp14:editId="11BA573E">
                <wp:simplePos x="0" y="0"/>
                <wp:positionH relativeFrom="page">
                  <wp:posOffset>365760</wp:posOffset>
                </wp:positionH>
                <wp:positionV relativeFrom="page">
                  <wp:posOffset>6629400</wp:posOffset>
                </wp:positionV>
                <wp:extent cx="4363720" cy="1600200"/>
                <wp:effectExtent l="0" t="0" r="30480" b="25400"/>
                <wp:wrapThrough wrapText="bothSides">
                  <wp:wrapPolygon edited="0">
                    <wp:start x="0" y="0"/>
                    <wp:lineTo x="0" y="21600"/>
                    <wp:lineTo x="21625" y="21600"/>
                    <wp:lineTo x="21625" y="0"/>
                    <wp:lineTo x="0" y="0"/>
                  </wp:wrapPolygon>
                </wp:wrapThrough>
                <wp:docPr id="57" name="Text Box 57"/>
                <wp:cNvGraphicFramePr/>
                <a:graphic xmlns:a="http://schemas.openxmlformats.org/drawingml/2006/main">
                  <a:graphicData uri="http://schemas.microsoft.com/office/word/2010/wordprocessingShape">
                    <wps:wsp>
                      <wps:cNvSpPr txBox="1"/>
                      <wps:spPr>
                        <a:xfrm>
                          <a:off x="0" y="0"/>
                          <a:ext cx="4363720" cy="1600200"/>
                        </a:xfrm>
                        <a:prstGeom prst="rect">
                          <a:avLst/>
                        </a:prstGeom>
                        <a:noFill/>
                        <a:ln>
                          <a:solidFill>
                            <a:srgbClr val="FF6600"/>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E0BB45" w14:textId="77777777" w:rsidR="002D2E75" w:rsidRPr="00E87462" w:rsidRDefault="002D2E75" w:rsidP="00056FCF">
                            <w:pPr>
                              <w:jc w:val="center"/>
                              <w:rPr>
                                <w:rFonts w:ascii="Chalkboard" w:hAnsi="Chalkboard"/>
                                <w:b/>
                                <w:color w:val="FF0000"/>
                                <w:sz w:val="22"/>
                                <w:szCs w:val="22"/>
                              </w:rPr>
                            </w:pPr>
                            <w:r w:rsidRPr="00E87462">
                              <w:rPr>
                                <w:rFonts w:ascii="Chalkboard" w:hAnsi="Chalkboard"/>
                                <w:b/>
                                <w:color w:val="FF0000"/>
                                <w:sz w:val="22"/>
                                <w:szCs w:val="22"/>
                              </w:rPr>
                              <w:t>Thematic Unit</w:t>
                            </w:r>
                          </w:p>
                          <w:p w14:paraId="357D2F0B" w14:textId="77777777" w:rsidR="002D2E75" w:rsidRPr="00E87462" w:rsidRDefault="002D2E75" w:rsidP="00056FCF">
                            <w:pPr>
                              <w:rPr>
                                <w:rFonts w:ascii="American Typewriter" w:hAnsi="American Typewriter"/>
                                <w:sz w:val="22"/>
                                <w:szCs w:val="22"/>
                              </w:rPr>
                            </w:pPr>
                            <w:bookmarkStart w:id="1" w:name="OLE_LINK1"/>
                            <w:bookmarkStart w:id="2" w:name="OLE_LINK2"/>
                            <w:bookmarkStart w:id="3" w:name="OLE_LINK5"/>
                            <w:r w:rsidRPr="00E87462">
                              <w:rPr>
                                <w:rFonts w:ascii="American Typewriter" w:hAnsi="American Typewriter"/>
                                <w:sz w:val="22"/>
                                <w:szCs w:val="22"/>
                              </w:rPr>
                              <w:t xml:space="preserve">The first unit we will be working on is “All About </w:t>
                            </w:r>
                            <w:proofErr w:type="gramStart"/>
                            <w:r w:rsidRPr="00E87462">
                              <w:rPr>
                                <w:rFonts w:ascii="American Typewriter" w:hAnsi="American Typewriter"/>
                                <w:sz w:val="22"/>
                                <w:szCs w:val="22"/>
                              </w:rPr>
                              <w:t>Me</w:t>
                            </w:r>
                            <w:proofErr w:type="gramEnd"/>
                            <w:r w:rsidRPr="00E87462">
                              <w:rPr>
                                <w:rFonts w:ascii="American Typewriter" w:hAnsi="American Typewriter"/>
                                <w:sz w:val="22"/>
                                <w:szCs w:val="22"/>
                              </w:rPr>
                              <w:t>.” This unit allows your children to introduce themselves, embrace their individualities, and get to know their new friends. We will be engaging in activities involving our names, family, favorite colors, what they like about themselves, and many more. T</w:t>
                            </w:r>
                            <w:r>
                              <w:rPr>
                                <w:rFonts w:ascii="American Typewriter" w:hAnsi="American Typewriter"/>
                                <w:sz w:val="22"/>
                                <w:szCs w:val="22"/>
                              </w:rPr>
                              <w:t xml:space="preserve">his topic is a great start for </w:t>
                            </w:r>
                            <w:r w:rsidRPr="00E87462">
                              <w:rPr>
                                <w:rFonts w:ascii="American Typewriter" w:hAnsi="American Typewriter"/>
                                <w:sz w:val="22"/>
                                <w:szCs w:val="22"/>
                              </w:rPr>
                              <w:t>our children to get to know each other</w:t>
                            </w:r>
                            <w:r>
                              <w:rPr>
                                <w:rFonts w:ascii="American Typewriter" w:hAnsi="American Typewriter"/>
                                <w:sz w:val="22"/>
                                <w:szCs w:val="22"/>
                              </w:rPr>
                              <w:t xml:space="preserve">, make friends, and embrace each </w:t>
                            </w:r>
                            <w:proofErr w:type="gramStart"/>
                            <w:r>
                              <w:rPr>
                                <w:rFonts w:ascii="American Typewriter" w:hAnsi="American Typewriter"/>
                                <w:sz w:val="22"/>
                                <w:szCs w:val="22"/>
                              </w:rPr>
                              <w:t>others</w:t>
                            </w:r>
                            <w:proofErr w:type="gramEnd"/>
                            <w:r>
                              <w:rPr>
                                <w:rFonts w:ascii="American Typewriter" w:hAnsi="American Typewriter"/>
                                <w:sz w:val="22"/>
                                <w:szCs w:val="22"/>
                              </w:rPr>
                              <w:t xml:space="preserve"> similarities and differences.  </w:t>
                            </w:r>
                          </w:p>
                          <w:bookmarkEnd w:id="1"/>
                          <w:bookmarkEnd w:id="2"/>
                          <w:bookmarkEnd w:i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7" type="#_x0000_t202" style="position:absolute;margin-left:28.8pt;margin-top:522pt;width:343.6pt;height:126pt;z-index:25166657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" mv:complextextbox="1" filled="f" strokecolor="#f60">
                <v:textbox>
                  <w:txbxContent>
                    <w:p w14:paraId="51E0BB45" w14:textId="77777777" w:rsidR="002D2E75" w:rsidRPr="00E87462" w:rsidRDefault="002D2E75" w:rsidP="00056FCF">
                      <w:pPr>
                        <w:jc w:val="center"/>
                        <w:rPr>
                          <w:rFonts w:ascii="Chalkboard" w:hAnsi="Chalkboard"/>
                          <w:b/>
                          <w:color w:val="FF0000"/>
                          <w:sz w:val="22"/>
                          <w:szCs w:val="22"/>
                        </w:rPr>
                      </w:pPr>
                      <w:r w:rsidRPr="00E87462">
                        <w:rPr>
                          <w:rFonts w:ascii="Chalkboard" w:hAnsi="Chalkboard"/>
                          <w:b/>
                          <w:color w:val="FF0000"/>
                          <w:sz w:val="22"/>
                          <w:szCs w:val="22"/>
                        </w:rPr>
                        <w:t>Thematic Unit</w:t>
                      </w:r>
                    </w:p>
                    <w:p w14:paraId="357D2F0B" w14:textId="77777777" w:rsidR="002D2E75" w:rsidRPr="00E87462" w:rsidRDefault="002D2E75" w:rsidP="00056FCF">
                      <w:pPr>
                        <w:rPr>
                          <w:rFonts w:ascii="American Typewriter" w:hAnsi="American Typewriter"/>
                          <w:sz w:val="22"/>
                          <w:szCs w:val="22"/>
                        </w:rPr>
                      </w:pPr>
                      <w:bookmarkStart w:id="4" w:name="OLE_LINK1"/>
                      <w:bookmarkStart w:id="5" w:name="OLE_LINK2"/>
                      <w:bookmarkStart w:id="6" w:name="OLE_LINK5"/>
                      <w:r w:rsidRPr="00E87462">
                        <w:rPr>
                          <w:rFonts w:ascii="American Typewriter" w:hAnsi="American Typewriter"/>
                          <w:sz w:val="22"/>
                          <w:szCs w:val="22"/>
                        </w:rPr>
                        <w:t xml:space="preserve">The first unit we will be working on is “All About </w:t>
                      </w:r>
                      <w:proofErr w:type="gramStart"/>
                      <w:r w:rsidRPr="00E87462">
                        <w:rPr>
                          <w:rFonts w:ascii="American Typewriter" w:hAnsi="American Typewriter"/>
                          <w:sz w:val="22"/>
                          <w:szCs w:val="22"/>
                        </w:rPr>
                        <w:t>Me</w:t>
                      </w:r>
                      <w:proofErr w:type="gramEnd"/>
                      <w:r w:rsidRPr="00E87462">
                        <w:rPr>
                          <w:rFonts w:ascii="American Typewriter" w:hAnsi="American Typewriter"/>
                          <w:sz w:val="22"/>
                          <w:szCs w:val="22"/>
                        </w:rPr>
                        <w:t>.” This unit allows your children to introduce themselves, embrace their individualities, and get to know their new friends. We will be engaging in activities involving our names, family, favorite colors, what they like about themselves, and many more. T</w:t>
                      </w:r>
                      <w:r>
                        <w:rPr>
                          <w:rFonts w:ascii="American Typewriter" w:hAnsi="American Typewriter"/>
                          <w:sz w:val="22"/>
                          <w:szCs w:val="22"/>
                        </w:rPr>
                        <w:t xml:space="preserve">his topic is a great start for </w:t>
                      </w:r>
                      <w:r w:rsidRPr="00E87462">
                        <w:rPr>
                          <w:rFonts w:ascii="American Typewriter" w:hAnsi="American Typewriter"/>
                          <w:sz w:val="22"/>
                          <w:szCs w:val="22"/>
                        </w:rPr>
                        <w:t>our children to get to know each other</w:t>
                      </w:r>
                      <w:r>
                        <w:rPr>
                          <w:rFonts w:ascii="American Typewriter" w:hAnsi="American Typewriter"/>
                          <w:sz w:val="22"/>
                          <w:szCs w:val="22"/>
                        </w:rPr>
                        <w:t xml:space="preserve">, make friends, and embrace each </w:t>
                      </w:r>
                      <w:proofErr w:type="gramStart"/>
                      <w:r>
                        <w:rPr>
                          <w:rFonts w:ascii="American Typewriter" w:hAnsi="American Typewriter"/>
                          <w:sz w:val="22"/>
                          <w:szCs w:val="22"/>
                        </w:rPr>
                        <w:t>others</w:t>
                      </w:r>
                      <w:proofErr w:type="gramEnd"/>
                      <w:r>
                        <w:rPr>
                          <w:rFonts w:ascii="American Typewriter" w:hAnsi="American Typewriter"/>
                          <w:sz w:val="22"/>
                          <w:szCs w:val="22"/>
                        </w:rPr>
                        <w:t xml:space="preserve"> similarities and differences.  </w:t>
                      </w:r>
                    </w:p>
                    <w:bookmarkEnd w:id="4"/>
                    <w:bookmarkEnd w:id="5"/>
                    <w:bookmarkEnd w:id="6"/>
                  </w:txbxContent>
                </v:textbox>
                <w10:wrap type="through" anchorx="page" anchory="page"/>
              </v:shape>
            </w:pict>
          </mc:Fallback>
        </mc:AlternateContent>
      </w:r>
      <w:r w:rsidR="005A6BF7">
        <w:rPr>
          <w:noProof/>
        </w:rPr>
        <mc:AlternateContent>
          <mc:Choice Requires="wpg">
            <w:drawing>
              <wp:anchor distT="0" distB="0" distL="114300" distR="114300" simplePos="0" relativeHeight="251658251" behindDoc="0" locked="0" layoutInCell="1" allowOverlap="1" wp14:anchorId="73BB7B53" wp14:editId="6C5784BB">
                <wp:simplePos x="0" y="0"/>
                <wp:positionH relativeFrom="page">
                  <wp:posOffset>365760</wp:posOffset>
                </wp:positionH>
                <wp:positionV relativeFrom="page">
                  <wp:posOffset>3373120</wp:posOffset>
                </wp:positionV>
                <wp:extent cx="4305300" cy="3282950"/>
                <wp:effectExtent l="0" t="0" r="0" b="19050"/>
                <wp:wrapThrough wrapText="bothSides">
                  <wp:wrapPolygon edited="0">
                    <wp:start x="127" y="0"/>
                    <wp:lineTo x="127" y="21558"/>
                    <wp:lineTo x="21281" y="21558"/>
                    <wp:lineTo x="21281" y="0"/>
                    <wp:lineTo x="127" y="0"/>
                  </wp:wrapPolygon>
                </wp:wrapThrough>
                <wp:docPr id="126" name="Group 126"/>
                <wp:cNvGraphicFramePr/>
                <a:graphic xmlns:a="http://schemas.openxmlformats.org/drawingml/2006/main">
                  <a:graphicData uri="http://schemas.microsoft.com/office/word/2010/wordprocessingGroup">
                    <wpg:wgp>
                      <wpg:cNvGrpSpPr/>
                      <wpg:grpSpPr>
                        <a:xfrm>
                          <a:off x="0" y="0"/>
                          <a:ext cx="4305300" cy="3282950"/>
                          <a:chOff x="0" y="0"/>
                          <a:chExt cx="4305300" cy="3282950"/>
                        </a:xfrm>
                        <a:extLst>
                          <a:ext uri="{0CCBE362-F206-4b92-989A-16890622DB6E}">
                            <ma14:wrappingTextBoxFlag xmlns:ma14="http://schemas.microsoft.com/office/mac/drawingml/2011/main" val="1"/>
                          </a:ext>
                        </a:extLst>
                      </wpg:grpSpPr>
                      <wps:wsp>
                        <wps:cNvPr id="119" name="Text Box 15"/>
                        <wps:cNvSpPr txBox="1">
                          <a:spLocks noChangeArrowheads="1"/>
                        </wps:cNvSpPr>
                        <wps:spPr bwMode="auto">
                          <a:xfrm>
                            <a:off x="0" y="0"/>
                            <a:ext cx="4305300" cy="317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 name="Text Box 4"/>
                        <wps:cNvSpPr txBox="1"/>
                        <wps:spPr>
                          <a:xfrm>
                            <a:off x="1503045" y="0"/>
                            <a:ext cx="2710815" cy="311150"/>
                          </a:xfrm>
                          <a:prstGeom prst="rect">
                            <a:avLst/>
                          </a:prstGeom>
                          <a:noFill/>
                          <a:ln>
                            <a:noFill/>
                          </a:ln>
                          <a:effectLst/>
                          <a:extLst>
                            <a:ext uri="{C572A759-6A51-4108-AA02-DFA0A04FC94B}">
                              <ma14:wrappingTextBoxFlag xmlns:ma14="http://schemas.microsoft.com/office/mac/drawingml/2011/main"/>
                            </a:ext>
                          </a:extLst>
                        </wps:spPr>
                        <wps:txbx id="13">
                          <w:txbxContent>
                            <w:p w14:paraId="6721208C" w14:textId="0E7C3F5E" w:rsidR="002D2E75" w:rsidRPr="004C41E3" w:rsidRDefault="002D2E75" w:rsidP="004C41E3">
                              <w:pPr>
                                <w:pStyle w:val="BodyText"/>
                                <w:rPr>
                                  <w:rFonts w:ascii="Chalkboard" w:hAnsi="Chalkboard"/>
                                  <w:b/>
                                  <w:color w:val="FF0000"/>
                                </w:rPr>
                              </w:pPr>
                              <w:r w:rsidRPr="004C41E3">
                                <w:rPr>
                                  <w:rFonts w:ascii="Chalkboard" w:hAnsi="Chalkboard"/>
                                  <w:b/>
                                  <w:color w:val="FF0000"/>
                                </w:rPr>
                                <w:t xml:space="preserve">Welcome to </w:t>
                              </w:r>
                              <w:proofErr w:type="spellStart"/>
                              <w:r w:rsidRPr="004C41E3">
                                <w:rPr>
                                  <w:rFonts w:ascii="Chalkboard" w:hAnsi="Chalkboard"/>
                                  <w:b/>
                                  <w:color w:val="FF0000"/>
                                </w:rPr>
                                <w:t>Pre</w:t>
                              </w:r>
                              <w:r>
                                <w:rPr>
                                  <w:rFonts w:ascii="Chalkboard" w:hAnsi="Chalkboard"/>
                                  <w:b/>
                                  <w:color w:val="FF0000"/>
                                </w:rPr>
                                <w:t>K</w:t>
                              </w:r>
                              <w:proofErr w:type="spellEnd"/>
                              <w:r>
                                <w:rPr>
                                  <w:rFonts w:ascii="Chalkboard" w:hAnsi="Chalkboard"/>
                                  <w:b/>
                                  <w:color w:val="FF0000"/>
                                </w:rPr>
                                <w:t xml:space="preserve"> 4-3</w:t>
                              </w:r>
                            </w:p>
                            <w:p w14:paraId="7CEA92F7" w14:textId="77777777" w:rsidR="002D2E75" w:rsidRPr="008335CD" w:rsidRDefault="002D2E75" w:rsidP="004C41E3">
                              <w:pPr>
                                <w:pStyle w:val="BodyText"/>
                                <w:rPr>
                                  <w:rFonts w:ascii="American Typewriter" w:hAnsi="American Typewriter"/>
                                  <w:sz w:val="22"/>
                                  <w:szCs w:val="22"/>
                                </w:rPr>
                              </w:pPr>
                              <w:r w:rsidRPr="008335CD">
                                <w:rPr>
                                  <w:rFonts w:ascii="American Typewriter" w:hAnsi="American Typewriter"/>
                                  <w:sz w:val="22"/>
                                  <w:szCs w:val="22"/>
                                </w:rPr>
                                <w:t xml:space="preserve">Dear Parents &amp; Guardians, </w:t>
                              </w:r>
                            </w:p>
                            <w:p w14:paraId="4E151473" w14:textId="77777777" w:rsidR="002D2E75" w:rsidRPr="008335CD" w:rsidRDefault="002D2E75" w:rsidP="004C41E3">
                              <w:pPr>
                                <w:pStyle w:val="BodyText"/>
                                <w:rPr>
                                  <w:rFonts w:ascii="American Typewriter" w:hAnsi="American Typewriter"/>
                                  <w:sz w:val="22"/>
                                  <w:szCs w:val="22"/>
                                </w:rPr>
                              </w:pPr>
                              <w:r w:rsidRPr="008335CD">
                                <w:rPr>
                                  <w:rFonts w:ascii="American Typewriter" w:hAnsi="American Typewriter"/>
                                  <w:sz w:val="22"/>
                                  <w:szCs w:val="22"/>
                                </w:rPr>
                                <w:tab/>
                              </w:r>
                              <w:bookmarkStart w:id="7" w:name="OLE_LINK3"/>
                              <w:bookmarkStart w:id="8" w:name="OLE_LINK4"/>
                              <w:r w:rsidRPr="008335CD">
                                <w:rPr>
                                  <w:rFonts w:ascii="American Typewriter" w:hAnsi="American Typewriter"/>
                                  <w:sz w:val="22"/>
                                  <w:szCs w:val="22"/>
                                </w:rPr>
                                <w:t>Welcome to Pre-K! We would like to introduce you to our monthly newsletter. Here you will find information on upcoming events, important dates, our units of study, and important reminders that keep our year flowing smoothly.</w:t>
                              </w:r>
                            </w:p>
                            <w:p w14:paraId="19BE7066" w14:textId="77777777" w:rsidR="002D2E75" w:rsidRPr="004C41E3" w:rsidRDefault="002D2E75" w:rsidP="004C41E3">
                              <w:pPr>
                                <w:pStyle w:val="BodyText"/>
                                <w:rPr>
                                  <w:rFonts w:ascii="American Typewriter" w:hAnsi="American Typewriter"/>
                                </w:rPr>
                              </w:pPr>
                              <w:r w:rsidRPr="008335CD">
                                <w:rPr>
                                  <w:rFonts w:ascii="American Typewriter" w:hAnsi="American Typewriter"/>
                                  <w:sz w:val="22"/>
                                  <w:szCs w:val="22"/>
                                </w:rPr>
                                <w:tab/>
                                <w:t xml:space="preserve"> Pre-K is a year of growing socially, emotionally, physically, and intellectually. Your involvement, interest, and enthusiasm will help make this a wonderful year of growth for you and your child. This year, we will be working on increased independence, classroom &amp; school procedures, and using our words to express o</w:t>
                              </w:r>
                              <w:r>
                                <w:rPr>
                                  <w:rFonts w:ascii="American Typewriter" w:hAnsi="American Typewriter"/>
                                  <w:sz w:val="22"/>
                                  <w:szCs w:val="22"/>
                                </w:rPr>
                                <w:t>ur feelings. The s</w:t>
                              </w:r>
                              <w:r w:rsidRPr="008335CD">
                                <w:rPr>
                                  <w:rFonts w:ascii="American Typewriter" w:hAnsi="American Typewriter"/>
                                  <w:sz w:val="22"/>
                                  <w:szCs w:val="22"/>
                                </w:rPr>
                                <w:t>kills we practice daily in Pre-K are the building blocks for your child’s future success</w:t>
                              </w:r>
                              <w:r>
                                <w:rPr>
                                  <w:rFonts w:ascii="American Typewriter" w:hAnsi="American Typewriter"/>
                                </w:rPr>
                                <w:t xml:space="preserve"> in school. We will have a wonderful year together! </w:t>
                              </w:r>
                            </w:p>
                            <w:bookmarkEnd w:id="7"/>
                            <w:bookmarkEnd w:id="8"/>
                            <w:p w14:paraId="39EAACC2" w14:textId="77777777" w:rsidR="002D2E75" w:rsidRPr="004C41E3" w:rsidRDefault="002D2E75" w:rsidP="004C41E3">
                              <w:pPr>
                                <w:pStyle w:val="BodyText"/>
                                <w:rPr>
                                  <w:rFonts w:ascii="Chalkboard" w:hAnsi="Chalkboard"/>
                                </w:rPr>
                              </w:pPr>
                            </w:p>
                            <w:p w14:paraId="7AF24EB0" w14:textId="77777777" w:rsidR="002D2E75" w:rsidRPr="004C41E3" w:rsidRDefault="002D2E75" w:rsidP="004C41E3">
                              <w:pPr>
                                <w:pStyle w:val="BodyText"/>
                                <w:jc w:val="center"/>
                                <w:rPr>
                                  <w:rFonts w:ascii="Chalkboard" w:hAnsi="Chalkboard"/>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309880"/>
                            <a:ext cx="4122420" cy="270510"/>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579120"/>
                            <a:ext cx="4122420" cy="851535"/>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91440" y="1429385"/>
                            <a:ext cx="4122420" cy="1853565"/>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6" o:spid="_x0000_s1038" style="position:absolute;margin-left:28.8pt;margin-top:265.6pt;width:339pt;height:258.5pt;z-index:251658251;mso-position-horizontal-relative:page;mso-position-vertical-relative:page" coordsize="4305300,32829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" mv:complextextbox="1">
                <v:shape id="Text Box 15" o:spid="_x0000_s1039" type="#_x0000_t202" style="position:absolute;width:4305300;height:3177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1KJpwgAA&#10;ANwAAAAPAAAAZHJzL2Rvd25yZXYueG1sRE9Na8JAEL0L/odlhN50Yw+tRlcJQqCCBaviecyOSTA7&#10;m2RXjf313YLgbR7vc+bLzlTiRq0rLSsYjyIQxJnVJecKDvt0OAHhPLLGyjIpeJCD5aLfm2Os7Z1/&#10;6LbzuQgh7GJUUHhfx1K6rCCDbmRr4sCdbWvQB9jmUrd4D+Gmku9R9CENlhwaCqxpVVB22V2Ngu/t&#10;qfldR85UiU/Tz2TbbM7HRqm3QZfMQHjq/Ev8dH/pMH88hf9nw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UomnCAAAA3AAAAA8AAAAAAAAAAAAAAAAAlwIAAGRycy9kb3du&#10;cmV2LnhtbFBLBQYAAAAABAAEAPUAAACGAwAAAAA=&#10;" mv:complextextbox="1" filled="f" stroked="f">
                  <v:textbox inset=",0,,0"/>
                </v:shape>
                <v:shape id="Text Box 4" o:spid="_x0000_s1040" type="#_x0000_t202" style="position:absolute;left:1503045;width:2710815;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_x0000_s1041" inset="0,0,0,0">
                    <w:txbxContent>
                      <w:p w14:paraId="6721208C" w14:textId="0E7C3F5E" w:rsidR="002D2E75" w:rsidRPr="004C41E3" w:rsidRDefault="002D2E75" w:rsidP="004C41E3">
                        <w:pPr>
                          <w:pStyle w:val="BodyText"/>
                          <w:rPr>
                            <w:rFonts w:ascii="Chalkboard" w:hAnsi="Chalkboard"/>
                            <w:b/>
                            <w:color w:val="FF0000"/>
                          </w:rPr>
                        </w:pPr>
                        <w:r w:rsidRPr="004C41E3">
                          <w:rPr>
                            <w:rFonts w:ascii="Chalkboard" w:hAnsi="Chalkboard"/>
                            <w:b/>
                            <w:color w:val="FF0000"/>
                          </w:rPr>
                          <w:t xml:space="preserve">Welcome to </w:t>
                        </w:r>
                        <w:proofErr w:type="spellStart"/>
                        <w:r w:rsidRPr="004C41E3">
                          <w:rPr>
                            <w:rFonts w:ascii="Chalkboard" w:hAnsi="Chalkboard"/>
                            <w:b/>
                            <w:color w:val="FF0000"/>
                          </w:rPr>
                          <w:t>Pre</w:t>
                        </w:r>
                        <w:r>
                          <w:rPr>
                            <w:rFonts w:ascii="Chalkboard" w:hAnsi="Chalkboard"/>
                            <w:b/>
                            <w:color w:val="FF0000"/>
                          </w:rPr>
                          <w:t>K</w:t>
                        </w:r>
                        <w:proofErr w:type="spellEnd"/>
                        <w:r>
                          <w:rPr>
                            <w:rFonts w:ascii="Chalkboard" w:hAnsi="Chalkboard"/>
                            <w:b/>
                            <w:color w:val="FF0000"/>
                          </w:rPr>
                          <w:t xml:space="preserve"> 4-3</w:t>
                        </w:r>
                      </w:p>
                      <w:p w14:paraId="7CEA92F7" w14:textId="77777777" w:rsidR="002D2E75" w:rsidRPr="008335CD" w:rsidRDefault="002D2E75" w:rsidP="004C41E3">
                        <w:pPr>
                          <w:pStyle w:val="BodyText"/>
                          <w:rPr>
                            <w:rFonts w:ascii="American Typewriter" w:hAnsi="American Typewriter"/>
                            <w:sz w:val="22"/>
                            <w:szCs w:val="22"/>
                          </w:rPr>
                        </w:pPr>
                        <w:r w:rsidRPr="008335CD">
                          <w:rPr>
                            <w:rFonts w:ascii="American Typewriter" w:hAnsi="American Typewriter"/>
                            <w:sz w:val="22"/>
                            <w:szCs w:val="22"/>
                          </w:rPr>
                          <w:t xml:space="preserve">Dear Parents &amp; Guardians, </w:t>
                        </w:r>
                      </w:p>
                      <w:p w14:paraId="4E151473" w14:textId="77777777" w:rsidR="002D2E75" w:rsidRPr="008335CD" w:rsidRDefault="002D2E75" w:rsidP="004C41E3">
                        <w:pPr>
                          <w:pStyle w:val="BodyText"/>
                          <w:rPr>
                            <w:rFonts w:ascii="American Typewriter" w:hAnsi="American Typewriter"/>
                            <w:sz w:val="22"/>
                            <w:szCs w:val="22"/>
                          </w:rPr>
                        </w:pPr>
                        <w:r w:rsidRPr="008335CD">
                          <w:rPr>
                            <w:rFonts w:ascii="American Typewriter" w:hAnsi="American Typewriter"/>
                            <w:sz w:val="22"/>
                            <w:szCs w:val="22"/>
                          </w:rPr>
                          <w:tab/>
                        </w:r>
                        <w:bookmarkStart w:id="9" w:name="OLE_LINK3"/>
                        <w:bookmarkStart w:id="10" w:name="OLE_LINK4"/>
                        <w:r w:rsidRPr="008335CD">
                          <w:rPr>
                            <w:rFonts w:ascii="American Typewriter" w:hAnsi="American Typewriter"/>
                            <w:sz w:val="22"/>
                            <w:szCs w:val="22"/>
                          </w:rPr>
                          <w:t>Welcome to Pre-K! We would like to introduce you to our monthly newsletter. Here you will find information on upcoming events, important dates, our units of study, and important reminders that keep our year flowing smoothly.</w:t>
                        </w:r>
                      </w:p>
                      <w:p w14:paraId="19BE7066" w14:textId="77777777" w:rsidR="002D2E75" w:rsidRPr="004C41E3" w:rsidRDefault="002D2E75" w:rsidP="004C41E3">
                        <w:pPr>
                          <w:pStyle w:val="BodyText"/>
                          <w:rPr>
                            <w:rFonts w:ascii="American Typewriter" w:hAnsi="American Typewriter"/>
                          </w:rPr>
                        </w:pPr>
                        <w:r w:rsidRPr="008335CD">
                          <w:rPr>
                            <w:rFonts w:ascii="American Typewriter" w:hAnsi="American Typewriter"/>
                            <w:sz w:val="22"/>
                            <w:szCs w:val="22"/>
                          </w:rPr>
                          <w:tab/>
                          <w:t xml:space="preserve"> Pre-K is a year of growing socially, emotionally, physically, and intellectually. Your involvement, interest, and enthusiasm will help make this a wonderful year of growth for you and your child. This year, we will be working on increased independence, classroom &amp; school procedures, and using our words to express o</w:t>
                        </w:r>
                        <w:r>
                          <w:rPr>
                            <w:rFonts w:ascii="American Typewriter" w:hAnsi="American Typewriter"/>
                            <w:sz w:val="22"/>
                            <w:szCs w:val="22"/>
                          </w:rPr>
                          <w:t>ur feelings. The s</w:t>
                        </w:r>
                        <w:r w:rsidRPr="008335CD">
                          <w:rPr>
                            <w:rFonts w:ascii="American Typewriter" w:hAnsi="American Typewriter"/>
                            <w:sz w:val="22"/>
                            <w:szCs w:val="22"/>
                          </w:rPr>
                          <w:t>kills we practice daily in Pre-K are the building blocks for your child’s future success</w:t>
                        </w:r>
                        <w:r>
                          <w:rPr>
                            <w:rFonts w:ascii="American Typewriter" w:hAnsi="American Typewriter"/>
                          </w:rPr>
                          <w:t xml:space="preserve"> in school. We will have a wonderful year together! </w:t>
                        </w:r>
                      </w:p>
                      <w:bookmarkEnd w:id="9"/>
                      <w:bookmarkEnd w:id="10"/>
                      <w:p w14:paraId="39EAACC2" w14:textId="77777777" w:rsidR="002D2E75" w:rsidRPr="004C41E3" w:rsidRDefault="002D2E75" w:rsidP="004C41E3">
                        <w:pPr>
                          <w:pStyle w:val="BodyText"/>
                          <w:rPr>
                            <w:rFonts w:ascii="Chalkboard" w:hAnsi="Chalkboard"/>
                          </w:rPr>
                        </w:pPr>
                      </w:p>
                      <w:p w14:paraId="7AF24EB0" w14:textId="77777777" w:rsidR="002D2E75" w:rsidRPr="004C41E3" w:rsidRDefault="002D2E75" w:rsidP="004C41E3">
                        <w:pPr>
                          <w:pStyle w:val="BodyText"/>
                          <w:jc w:val="center"/>
                          <w:rPr>
                            <w:rFonts w:ascii="Chalkboard" w:hAnsi="Chalkboard"/>
                            <w:b/>
                          </w:rPr>
                        </w:pPr>
                      </w:p>
                    </w:txbxContent>
                  </v:textbox>
                </v:shape>
                <v:shape id="_x0000_s1041" type="#_x0000_t202" style="position:absolute;left:91440;top:309880;width:4122420;height:270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42" type="#_x0000_t202" style="position:absolute;left:91440;top:579120;width:4122420;height:851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118" inset="0,0,0,0">
                    <w:txbxContent/>
                  </v:textbox>
                </v:shape>
                <v:shape id="Text Box 118" o:spid="_x0000_s1043" type="#_x0000_t202" style="position:absolute;left:91440;top:1429385;width:4122420;height:1853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inset="0,0,0,0">
                    <w:txbxContent/>
                  </v:textbox>
                </v:shape>
                <w10:wrap type="through" anchorx="page" anchory="page"/>
              </v:group>
            </w:pict>
          </mc:Fallback>
        </mc:AlternateContent>
      </w:r>
      <w:r w:rsidR="004C41E3">
        <w:rPr>
          <w:noProof/>
        </w:rPr>
        <w:drawing>
          <wp:anchor distT="0" distB="0" distL="114300" distR="114300" simplePos="0" relativeHeight="251658362" behindDoc="0" locked="0" layoutInCell="1" allowOverlap="1" wp14:anchorId="1B88BBD1" wp14:editId="6BF50400">
            <wp:simplePos x="0" y="0"/>
            <wp:positionH relativeFrom="page">
              <wp:posOffset>383540</wp:posOffset>
            </wp:positionH>
            <wp:positionV relativeFrom="page">
              <wp:posOffset>1525270</wp:posOffset>
            </wp:positionV>
            <wp:extent cx="1707515" cy="2179320"/>
            <wp:effectExtent l="0" t="0" r="0" b="0"/>
            <wp:wrapTight wrapText="bothSides">
              <wp:wrapPolygon edited="0">
                <wp:start x="13070" y="3394"/>
                <wp:lineTo x="6285" y="1761"/>
                <wp:lineTo x="3444" y="5202"/>
                <wp:lineTo x="-453" y="12657"/>
                <wp:lineTo x="2521" y="13611"/>
                <wp:lineTo x="1912" y="14776"/>
                <wp:lineTo x="5032" y="18770"/>
                <wp:lineTo x="6924" y="20465"/>
                <wp:lineTo x="8113" y="20847"/>
                <wp:lineTo x="10979" y="20678"/>
                <wp:lineTo x="16374" y="18329"/>
                <wp:lineTo x="18741" y="14464"/>
                <wp:lineTo x="19676" y="10683"/>
                <wp:lineTo x="19798" y="10450"/>
                <wp:lineTo x="16570" y="5334"/>
                <wp:lineTo x="16638" y="4539"/>
                <wp:lineTo x="13070" y="3394"/>
              </wp:wrapPolygon>
            </wp:wrapTight>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4" descr=":NFC13 Seasonal:Fall:42-15355539 copy.png"/>
                    <pic:cNvPicPr>
                      <a:picLocks noChangeAspect="1" noChangeArrowheads="1"/>
                    </pic:cNvPicPr>
                  </pic:nvPicPr>
                  <pic:blipFill>
                    <a:blip r:embed="rId15"/>
                    <a:srcRect/>
                    <a:stretch>
                      <a:fillRect/>
                    </a:stretch>
                  </pic:blipFill>
                  <pic:spPr bwMode="auto">
                    <a:xfrm rot="20263653">
                      <a:off x="0" y="0"/>
                      <a:ext cx="1707515" cy="2179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63509">
        <w:rPr>
          <w:noProof/>
        </w:rPr>
        <mc:AlternateContent>
          <mc:Choice Requires="wps">
            <w:drawing>
              <wp:anchor distT="0" distB="0" distL="114300" distR="114300" simplePos="0" relativeHeight="251658246" behindDoc="0" locked="0" layoutInCell="1" allowOverlap="1" wp14:anchorId="55F00774" wp14:editId="31A76A8A">
                <wp:simplePos x="0" y="0"/>
                <wp:positionH relativeFrom="page">
                  <wp:posOffset>548640</wp:posOffset>
                </wp:positionH>
                <wp:positionV relativeFrom="page">
                  <wp:posOffset>889000</wp:posOffset>
                </wp:positionV>
                <wp:extent cx="6675120" cy="1097280"/>
                <wp:effectExtent l="0" t="0" r="0" b="20320"/>
                <wp:wrapTight wrapText="bothSides">
                  <wp:wrapPolygon edited="0">
                    <wp:start x="82" y="0"/>
                    <wp:lineTo x="82" y="21500"/>
                    <wp:lineTo x="21452" y="21500"/>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B6F591A" w14:textId="77777777" w:rsidR="002D2E75" w:rsidRPr="00E63509" w:rsidRDefault="002D2E75" w:rsidP="00E63509">
                            <w:pPr>
                              <w:pStyle w:val="Title"/>
                              <w:rPr>
                                <w:rFonts w:ascii="American Typewriter" w:hAnsi="American Typewriter"/>
                                <w:b/>
                                <w:color w:val="FFFF00"/>
                                <w:sz w:val="48"/>
                              </w:rPr>
                            </w:pPr>
                            <w:r w:rsidRPr="00E63509">
                              <w:rPr>
                                <w:rFonts w:ascii="American Typewriter" w:hAnsi="American Typewriter"/>
                                <w:b/>
                                <w:color w:val="FFFF00"/>
                                <w:sz w:val="96"/>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4" type="#_x0000_t202" style="position:absolute;margin-left:43.2pt;margin-top:70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" filled="f" stroked="f">
                <v:textbox inset=",0,,0">
                  <w:txbxContent>
                    <w:p w14:paraId="2B6F591A" w14:textId="77777777" w:rsidR="002D2E75" w:rsidRPr="00E63509" w:rsidRDefault="002D2E75" w:rsidP="00E63509">
                      <w:pPr>
                        <w:pStyle w:val="Title"/>
                        <w:rPr>
                          <w:rFonts w:ascii="American Typewriter" w:hAnsi="American Typewriter"/>
                          <w:b/>
                          <w:color w:val="FFFF00"/>
                          <w:sz w:val="48"/>
                        </w:rPr>
                      </w:pPr>
                      <w:r w:rsidRPr="00E63509">
                        <w:rPr>
                          <w:rFonts w:ascii="American Typewriter" w:hAnsi="American Typewriter"/>
                          <w:b/>
                          <w:color w:val="FFFF00"/>
                          <w:sz w:val="96"/>
                        </w:rPr>
                        <w:t xml:space="preserve">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7" behindDoc="0" locked="0" layoutInCell="1" allowOverlap="1" wp14:anchorId="5D3692D3" wp14:editId="7EAEF164">
                <wp:simplePos x="0" y="0"/>
                <wp:positionH relativeFrom="page">
                  <wp:posOffset>548640</wp:posOffset>
                </wp:positionH>
                <wp:positionV relativeFrom="page">
                  <wp:posOffset>2233930</wp:posOffset>
                </wp:positionV>
                <wp:extent cx="6675120" cy="330200"/>
                <wp:effectExtent l="0" t="0" r="0" b="0"/>
                <wp:wrapTight wrapText="bothSides">
                  <wp:wrapPolygon edited="0">
                    <wp:start x="82" y="0"/>
                    <wp:lineTo x="82" y="19938"/>
                    <wp:lineTo x="21452" y="19938"/>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293BA8" w14:textId="77777777" w:rsidR="002D2E75" w:rsidRPr="00E63509" w:rsidRDefault="002D2E75" w:rsidP="00E63509">
                            <w:pPr>
                              <w:pStyle w:val="Subtitle"/>
                              <w:rPr>
                                <w:rFonts w:ascii="American Typewriter" w:hAnsi="American Typewriter"/>
                                <w:color w:val="FFFF00"/>
                                <w:sz w:val="48"/>
                              </w:rPr>
                            </w:pPr>
                            <w:r w:rsidRPr="00E63509">
                              <w:rPr>
                                <w:rFonts w:ascii="American Typewriter" w:hAnsi="American Typewriter"/>
                                <w:color w:val="FFFF00"/>
                                <w:sz w:val="48"/>
                              </w:rPr>
                              <w:t xml:space="preserve">Ms. Diaz and Ms. </w:t>
                            </w:r>
                            <w:proofErr w:type="spellStart"/>
                            <w:r w:rsidRPr="00E63509">
                              <w:rPr>
                                <w:rFonts w:ascii="American Typewriter" w:hAnsi="American Typewriter"/>
                                <w:color w:val="FFFF00"/>
                                <w:sz w:val="48"/>
                              </w:rPr>
                              <w:t>Nika</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5" type="#_x0000_t202" style="position:absolute;margin-left:43.2pt;margin-top:175.9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NfQfUCAABX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" filled="f" stroked="f">
                <v:textbox inset=",0,,0">
                  <w:txbxContent>
                    <w:p w14:paraId="23293BA8" w14:textId="77777777" w:rsidR="002D2E75" w:rsidRPr="00E63509" w:rsidRDefault="002D2E75" w:rsidP="00E63509">
                      <w:pPr>
                        <w:pStyle w:val="Subtitle"/>
                        <w:rPr>
                          <w:rFonts w:ascii="American Typewriter" w:hAnsi="American Typewriter"/>
                          <w:color w:val="FFFF00"/>
                          <w:sz w:val="48"/>
                        </w:rPr>
                      </w:pPr>
                      <w:r w:rsidRPr="00E63509">
                        <w:rPr>
                          <w:rFonts w:ascii="American Typewriter" w:hAnsi="American Typewriter"/>
                          <w:color w:val="FFFF00"/>
                          <w:sz w:val="48"/>
                        </w:rPr>
                        <w:t xml:space="preserve">Ms. Diaz and Ms. </w:t>
                      </w:r>
                      <w:proofErr w:type="spellStart"/>
                      <w:r w:rsidRPr="00E63509">
                        <w:rPr>
                          <w:rFonts w:ascii="American Typewriter" w:hAnsi="American Typewriter"/>
                          <w:color w:val="FFFF00"/>
                          <w:sz w:val="48"/>
                        </w:rPr>
                        <w:t>Nika</w:t>
                      </w:r>
                      <w:proofErr w:type="spellEnd"/>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7C2CE845" wp14:editId="186F918D">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5015B6" w14:textId="3E2DFBC3" w:rsidR="002D2E75" w:rsidRPr="00E63509" w:rsidRDefault="002D2E75" w:rsidP="00E63509">
                            <w:pPr>
                              <w:pStyle w:val="CoverHeader"/>
                              <w:rPr>
                                <w:rFonts w:ascii="Chalkboard" w:hAnsi="Chalkboard"/>
                                <w:b/>
                                <w:i/>
                                <w:color w:val="FFFF00"/>
                                <w:sz w:val="32"/>
                              </w:rPr>
                            </w:pPr>
                            <w:r w:rsidRPr="00E63509">
                              <w:rPr>
                                <w:rFonts w:ascii="Chalkboard" w:hAnsi="Chalkboard"/>
                                <w:b/>
                                <w:i/>
                                <w:color w:val="FFFF00"/>
                                <w:sz w:val="32"/>
                              </w:rPr>
                              <w:t>S</w:t>
                            </w:r>
                            <w:r>
                              <w:rPr>
                                <w:rFonts w:ascii="Chalkboard" w:hAnsi="Chalkboard"/>
                                <w:b/>
                                <w:i/>
                                <w:color w:val="FFFF00"/>
                                <w:sz w:val="32"/>
                              </w:rPr>
                              <w:t>EPTEMBER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6"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LWKfcCAABZ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" filled="f" stroked="f">
                <v:textbox inset=",0,,0">
                  <w:txbxContent>
                    <w:p w14:paraId="215015B6" w14:textId="3E2DFBC3" w:rsidR="002D2E75" w:rsidRPr="00E63509" w:rsidRDefault="002D2E75" w:rsidP="00E63509">
                      <w:pPr>
                        <w:pStyle w:val="CoverHeader"/>
                        <w:rPr>
                          <w:rFonts w:ascii="Chalkboard" w:hAnsi="Chalkboard"/>
                          <w:b/>
                          <w:i/>
                          <w:color w:val="FFFF00"/>
                          <w:sz w:val="32"/>
                        </w:rPr>
                      </w:pPr>
                      <w:r w:rsidRPr="00E63509">
                        <w:rPr>
                          <w:rFonts w:ascii="Chalkboard" w:hAnsi="Chalkboard"/>
                          <w:b/>
                          <w:i/>
                          <w:color w:val="FFFF00"/>
                          <w:sz w:val="32"/>
                        </w:rPr>
                        <w:t>S</w:t>
                      </w:r>
                      <w:r>
                        <w:rPr>
                          <w:rFonts w:ascii="Chalkboard" w:hAnsi="Chalkboard"/>
                          <w:b/>
                          <w:i/>
                          <w:color w:val="FFFF00"/>
                          <w:sz w:val="32"/>
                        </w:rPr>
                        <w:t>EPTEMBER 2017</w:t>
                      </w:r>
                    </w:p>
                  </w:txbxContent>
                </v:textbox>
                <w10:wrap type="tight" anchorx="page" anchory="page"/>
              </v:shape>
            </w:pict>
          </mc:Fallback>
        </mc:AlternateContent>
      </w:r>
      <w:r w:rsidR="00321DB9">
        <w:br w:type="page"/>
      </w:r>
      <w:r w:rsidR="0060684F">
        <w:rPr>
          <w:noProof/>
        </w:rPr>
        <w:lastRenderedPageBreak/>
        <mc:AlternateContent>
          <mc:Choice Requires="wps">
            <w:drawing>
              <wp:anchor distT="0" distB="0" distL="114300" distR="114300" simplePos="0" relativeHeight="251658314" behindDoc="0" locked="0" layoutInCell="1" allowOverlap="1" wp14:anchorId="263FC040" wp14:editId="76BF1031">
                <wp:simplePos x="0" y="0"/>
                <wp:positionH relativeFrom="page">
                  <wp:posOffset>3749040</wp:posOffset>
                </wp:positionH>
                <wp:positionV relativeFrom="page">
                  <wp:posOffset>969010</wp:posOffset>
                </wp:positionV>
                <wp:extent cx="3454400" cy="381000"/>
                <wp:effectExtent l="2540" t="3810" r="0" b="0"/>
                <wp:wrapTight wrapText="bothSides">
                  <wp:wrapPolygon edited="0">
                    <wp:start x="0" y="0"/>
                    <wp:lineTo x="21600" y="0"/>
                    <wp:lineTo x="21600" y="21600"/>
                    <wp:lineTo x="0" y="21600"/>
                    <wp:lineTo x="0"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763BBB2" w14:textId="77777777" w:rsidR="002D2E75" w:rsidRPr="00CA47DA" w:rsidRDefault="002D2E75" w:rsidP="00E63509">
                            <w:pPr>
                              <w:pStyle w:val="Heading1"/>
                            </w:pPr>
                            <w:r w:rsidRPr="00CA47DA">
                              <w:t>Sed pellentesque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7" type="#_x0000_t202" style="position:absolute;margin-left:295.2pt;margin-top:76.3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" filled="f" stroked="f">
                <v:stroke o:forcedash="t"/>
                <v:textbox inset=",0,,0">
                  <w:txbxContent>
                    <w:p w14:paraId="3763BBB2" w14:textId="77777777" w:rsidR="002D2E75" w:rsidRPr="00CA47DA" w:rsidRDefault="002D2E75" w:rsidP="00E63509">
                      <w:pPr>
                        <w:pStyle w:val="Heading1"/>
                      </w:pPr>
                      <w:r w:rsidRPr="00CA47DA">
                        <w:t>Sed pellentesque</w:t>
                      </w:r>
                    </w:p>
                  </w:txbxContent>
                </v:textbox>
                <w10:wrap type="tight" anchorx="page" anchory="page"/>
              </v:shape>
            </w:pict>
          </mc:Fallback>
        </mc:AlternateContent>
      </w:r>
      <w:r w:rsidR="00321DB9">
        <w:rPr>
          <w:noProof/>
        </w:rPr>
        <w:drawing>
          <wp:anchor distT="0" distB="0" distL="118745" distR="118745" simplePos="0" relativeHeight="251658367" behindDoc="0" locked="0" layoutInCell="1" allowOverlap="1" wp14:anchorId="1ADD29CE" wp14:editId="31997D02">
            <wp:simplePos x="5486400" y="8229600"/>
            <wp:positionH relativeFrom="page">
              <wp:posOffset>501973</wp:posOffset>
            </wp:positionH>
            <wp:positionV relativeFrom="page">
              <wp:posOffset>3229675</wp:posOffset>
            </wp:positionV>
            <wp:extent cx="2762519" cy="1824107"/>
            <wp:effectExtent l="254000" t="254000" r="234681" b="233293"/>
            <wp:wrapTight wrapText="bothSides">
              <wp:wrapPolygon edited="0">
                <wp:start x="-1064" y="-833"/>
                <wp:lineTo x="-1247" y="8905"/>
                <wp:lineTo x="-1233" y="18604"/>
                <wp:lineTo x="-1129" y="22223"/>
                <wp:lineTo x="-241" y="23264"/>
                <wp:lineTo x="2320" y="22771"/>
                <wp:lineTo x="2345" y="23069"/>
                <wp:lineTo x="18751" y="22940"/>
                <wp:lineTo x="19539" y="22788"/>
                <wp:lineTo x="22297" y="22256"/>
                <wp:lineTo x="22440" y="19197"/>
                <wp:lineTo x="22415" y="18898"/>
                <wp:lineTo x="22433" y="14347"/>
                <wp:lineTo x="22408" y="14049"/>
                <wp:lineTo x="22426" y="9497"/>
                <wp:lineTo x="22401" y="9199"/>
                <wp:lineTo x="22419" y="4647"/>
                <wp:lineTo x="22394" y="4349"/>
                <wp:lineTo x="22412" y="-202"/>
                <wp:lineTo x="22509" y="-1434"/>
                <wp:lineTo x="1694" y="-1364"/>
                <wp:lineTo x="-1064" y="-833"/>
              </wp:wrapPolygon>
            </wp:wrapTight>
            <wp:docPr id="10" name="Placeholder" descr=":nfc 13 - fall p 2 through 6:42-1719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30" descr=":nfc 13 - fall p 2 through 6:42-17193310.jpg"/>
                    <pic:cNvPicPr>
                      <a:picLocks noChangeAspect="1" noChangeArrowheads="1"/>
                    </pic:cNvPicPr>
                  </pic:nvPicPr>
                  <pic:blipFill>
                    <a:blip r:embed="rId16"/>
                    <a:stretch>
                      <a:fillRect/>
                    </a:stretch>
                  </pic:blipFill>
                  <pic:spPr bwMode="auto">
                    <a:xfrm rot="435077">
                      <a:off x="0" y="0"/>
                      <a:ext cx="2762519" cy="18241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21DB9">
        <w:rPr>
          <w:noProof/>
        </w:rPr>
        <w:drawing>
          <wp:anchor distT="0" distB="0" distL="118745" distR="118745" simplePos="0" relativeHeight="251658366" behindDoc="0" locked="0" layoutInCell="1" allowOverlap="1" wp14:anchorId="685D7FE7" wp14:editId="6600BA60">
            <wp:simplePos x="5486400" y="8229600"/>
            <wp:positionH relativeFrom="page">
              <wp:posOffset>408983</wp:posOffset>
            </wp:positionH>
            <wp:positionV relativeFrom="page">
              <wp:posOffset>1173997</wp:posOffset>
            </wp:positionV>
            <wp:extent cx="2724656" cy="1813430"/>
            <wp:effectExtent l="254000" t="228600" r="221744" b="218570"/>
            <wp:wrapTight wrapText="bothSides">
              <wp:wrapPolygon edited="0">
                <wp:start x="19319" y="-1318"/>
                <wp:lineTo x="7379" y="-1589"/>
                <wp:lineTo x="-1162" y="-1263"/>
                <wp:lineTo x="-1163" y="22192"/>
                <wp:lineTo x="1837" y="22719"/>
                <wp:lineTo x="2836" y="22895"/>
                <wp:lineTo x="16823" y="22917"/>
                <wp:lineTo x="16847" y="22616"/>
                <wp:lineTo x="20847" y="23319"/>
                <wp:lineTo x="22564" y="22098"/>
                <wp:lineTo x="22421" y="18722"/>
                <wp:lineTo x="22372" y="14145"/>
                <wp:lineTo x="22396" y="13844"/>
                <wp:lineTo x="22347" y="9267"/>
                <wp:lineTo x="22370" y="8966"/>
                <wp:lineTo x="22321" y="4388"/>
                <wp:lineTo x="22344" y="4088"/>
                <wp:lineTo x="22295" y="-490"/>
                <wp:lineTo x="22319" y="-790"/>
                <wp:lineTo x="19319" y="-1318"/>
              </wp:wrapPolygon>
            </wp:wrapTight>
            <wp:docPr id="13" name="Placeholder" descr=":nfc 13 - fall p 2 through 6:42-1815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33" descr=":nfc 13 - fall p 2 through 6:42-18150376.jpg"/>
                    <pic:cNvPicPr>
                      <a:picLocks noChangeAspect="1" noChangeArrowheads="1"/>
                    </pic:cNvPicPr>
                  </pic:nvPicPr>
                  <pic:blipFill>
                    <a:blip r:embed="rId17"/>
                    <a:stretch>
                      <a:fillRect/>
                    </a:stretch>
                  </pic:blipFill>
                  <pic:spPr bwMode="auto">
                    <a:xfrm rot="21199621">
                      <a:off x="0" y="0"/>
                      <a:ext cx="2724656" cy="1813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0684F">
        <w:rPr>
          <w:noProof/>
        </w:rPr>
        <mc:AlternateContent>
          <mc:Choice Requires="wps">
            <w:drawing>
              <wp:anchor distT="0" distB="0" distL="114300" distR="114300" simplePos="0" relativeHeight="251658323" behindDoc="0" locked="0" layoutInCell="0" allowOverlap="1" wp14:anchorId="44FADF93" wp14:editId="675FD70D">
                <wp:simplePos x="0" y="0"/>
                <wp:positionH relativeFrom="page">
                  <wp:posOffset>457200</wp:posOffset>
                </wp:positionH>
                <wp:positionV relativeFrom="page">
                  <wp:posOffset>7809230</wp:posOffset>
                </wp:positionV>
                <wp:extent cx="3771900" cy="1814830"/>
                <wp:effectExtent l="0" t="0" r="0" b="2540"/>
                <wp:wrapTight wrapText="bothSides">
                  <wp:wrapPolygon edited="0">
                    <wp:start x="0" y="0"/>
                    <wp:lineTo x="21600" y="0"/>
                    <wp:lineTo x="21600" y="21600"/>
                    <wp:lineTo x="0" y="21600"/>
                    <wp:lineTo x="0" y="0"/>
                  </wp:wrapPolygon>
                </wp:wrapTight>
                <wp:docPr id="1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81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7794C05D" w14:textId="77777777" w:rsidR="002D2E75" w:rsidRPr="00CA47DA" w:rsidRDefault="002D2E75" w:rsidP="00E63509">
                            <w:pPr>
                              <w:pStyle w:val="BodyText"/>
                            </w:pPr>
                            <w:r w:rsidRPr="00CA47DA">
                              <w:t xml:space="preserve">Cras mauris lacus, eleifend vitae, facilisis vitae, tempor non, ligula. Cum sociis natoque penatibus et magnis dis parturient montes, nascetur ridiculus mus. Maecenas lobortis. Maecenas leo elit, sagittis vitae, mattis id, placerat vel, urna. Aenean interdum sollicitudin elit. Nullam rutrum pede id nibh. In mattis tempor felis.Nulla congue, mi a elementum eleifend, tellus nisl convallis lectus, id eleifend lorem ligula sit amet arcu.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8" type="#_x0000_t202" style="position:absolute;margin-left:36pt;margin-top:614.9pt;width:297pt;height:142.9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" mv:complextextbox="1" o:allowincell="f" filled="f" stroked="f">
                <v:stroke o:forcedash="t"/>
                <v:textbox inset=",0,,0">
                  <w:txbxContent>
                    <w:p w14:paraId="7794C05D" w14:textId="77777777" w:rsidR="002D2E75" w:rsidRPr="00CA47DA" w:rsidRDefault="002D2E75" w:rsidP="00E63509">
                      <w:pPr>
                        <w:pStyle w:val="BodyText"/>
                      </w:pPr>
                      <w:r w:rsidRPr="00CA47DA">
                        <w:t xml:space="preserve">Cras mauris lacus, eleifend vitae, facilisis vitae, tempor non, ligula. Cum sociis natoque penatibus et magnis dis parturient montes, nascetur ridiculus mus. Maecenas lobortis. Maecenas leo elit, sagittis vitae, mattis id, placerat vel, urna. Aenean interdum sollicitudin elit. Nullam rutrum pede id nibh. In mattis tempor felis.Nulla congue, mi a elementum eleifend, tellus nisl convallis lectus, id eleifend lorem ligula sit amet arcu.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22" behindDoc="0" locked="0" layoutInCell="1" allowOverlap="1" wp14:anchorId="62CA06F4" wp14:editId="7B79BACB">
                <wp:simplePos x="0" y="0"/>
                <wp:positionH relativeFrom="page">
                  <wp:posOffset>452755</wp:posOffset>
                </wp:positionH>
                <wp:positionV relativeFrom="page">
                  <wp:posOffset>7508240</wp:posOffset>
                </wp:positionV>
                <wp:extent cx="3776345" cy="320040"/>
                <wp:effectExtent l="0" t="2540" r="0" b="0"/>
                <wp:wrapNone/>
                <wp:docPr id="11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6C72843" w14:textId="77777777" w:rsidR="002D2E75" w:rsidRPr="00CA47DA" w:rsidRDefault="002D2E75" w:rsidP="00E63509">
                            <w:r w:rsidRPr="00CA47DA">
                              <w:rPr>
                                <w:rFonts w:asciiTheme="majorHAnsi" w:eastAsiaTheme="majorEastAsia" w:hAnsiTheme="majorHAnsi" w:cstheme="majorBidi"/>
                                <w:bCs/>
                                <w:color w:val="869C60" w:themeColor="accent1"/>
                                <w:sz w:val="36"/>
                                <w:szCs w:val="26"/>
                              </w:rPr>
                              <w:t>Etiam quis tortor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49" type="#_x0000_t202" style="position:absolute;margin-left:35.65pt;margin-top:591.2pt;width:297.35pt;height:25.2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" filled="f" stroked="f">
                <v:stroke o:forcedash="t"/>
                <v:textbox inset=",0,,0">
                  <w:txbxContent>
                    <w:p w14:paraId="66C72843" w14:textId="77777777" w:rsidR="002D2E75" w:rsidRPr="00CA47DA" w:rsidRDefault="002D2E75" w:rsidP="00E63509">
                      <w:r w:rsidRPr="00CA47DA">
                        <w:rPr>
                          <w:rFonts w:asciiTheme="majorHAnsi" w:eastAsiaTheme="majorEastAsia" w:hAnsiTheme="majorHAnsi" w:cstheme="majorBidi"/>
                          <w:bCs/>
                          <w:color w:val="869C60" w:themeColor="accent1"/>
                          <w:sz w:val="36"/>
                          <w:szCs w:val="26"/>
                        </w:rPr>
                        <w:t>Etiam quis tortor</w:t>
                      </w:r>
                    </w:p>
                  </w:txbxContent>
                </v:textbox>
                <w10:wrap anchorx="page" anchory="page"/>
              </v:shape>
            </w:pict>
          </mc:Fallback>
        </mc:AlternateContent>
      </w:r>
      <w:r w:rsidR="0060684F">
        <w:rPr>
          <w:noProof/>
        </w:rPr>
        <mc:AlternateContent>
          <mc:Choice Requires="wps">
            <w:drawing>
              <wp:anchor distT="0" distB="0" distL="114300" distR="114300" simplePos="0" relativeHeight="251658321" behindDoc="0" locked="0" layoutInCell="0" allowOverlap="1" wp14:anchorId="07FFFD21" wp14:editId="029E8660">
                <wp:simplePos x="0" y="0"/>
                <wp:positionH relativeFrom="page">
                  <wp:posOffset>461645</wp:posOffset>
                </wp:positionH>
                <wp:positionV relativeFrom="page">
                  <wp:posOffset>6026150</wp:posOffset>
                </wp:positionV>
                <wp:extent cx="3771900" cy="1376680"/>
                <wp:effectExtent l="4445" t="0" r="0" b="1270"/>
                <wp:wrapTight wrapText="bothSides">
                  <wp:wrapPolygon edited="0">
                    <wp:start x="0" y="0"/>
                    <wp:lineTo x="21600" y="0"/>
                    <wp:lineTo x="21600" y="21600"/>
                    <wp:lineTo x="0" y="21600"/>
                    <wp:lineTo x="0"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DA9B548" w14:textId="77777777" w:rsidR="002D2E75" w:rsidRPr="00CA47DA" w:rsidRDefault="002D2E75" w:rsidP="00E63509">
                            <w:pPr>
                              <w:pStyle w:val="BodyText"/>
                            </w:pPr>
                            <w:r w:rsidRPr="00CA47DA">
                              <w:t>Cras et odio vel dui tempus varius. Sed nec orci. Sed tincidunt pede a magna. Nullam tortor. Sed nulla massa, adipiscing sit amet, fermentum ut, commodo ac, turpis. Morbi sollicitudin, augue at viverra dictum, dolor nisi volutpat urna, in laoreet velit sapien in orci. Fusce sit amet odio vel lacus bibendum adipiscing.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0" type="#_x0000_t202" style="position:absolute;margin-left:36.35pt;margin-top:474.5pt;width:297pt;height:108.4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" mv:complextextbox="1" o:allowincell="f" filled="f" stroked="f">
                <v:stroke o:forcedash="t"/>
                <v:textbox inset=",0,,0">
                  <w:txbxContent>
                    <w:p w14:paraId="6DA9B548" w14:textId="77777777" w:rsidR="002D2E75" w:rsidRPr="00CA47DA" w:rsidRDefault="002D2E75" w:rsidP="00E63509">
                      <w:pPr>
                        <w:pStyle w:val="BodyText"/>
                      </w:pPr>
                      <w:r w:rsidRPr="00CA47DA">
                        <w:t>Cras et odio vel dui tempus varius. Sed nec orci. Sed tincidunt pede a magna. Nullam tortor. Sed nulla massa, adipiscing sit amet, fermentum ut, commodo ac, turpis. Morbi sollicitudin, augue at viverra dictum, dolor nisi volutpat urna, in laoreet velit sapien in orci. Fusce sit amet odio vel lacus bibendum adipiscing.</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20" behindDoc="0" locked="0" layoutInCell="1" allowOverlap="1" wp14:anchorId="1695CADF" wp14:editId="0B94971F">
                <wp:simplePos x="0" y="0"/>
                <wp:positionH relativeFrom="page">
                  <wp:posOffset>461645</wp:posOffset>
                </wp:positionH>
                <wp:positionV relativeFrom="page">
                  <wp:posOffset>5695950</wp:posOffset>
                </wp:positionV>
                <wp:extent cx="3776345" cy="320040"/>
                <wp:effectExtent l="4445" t="0" r="3810" b="3810"/>
                <wp:wrapTight wrapText="bothSides">
                  <wp:wrapPolygon edited="0">
                    <wp:start x="0" y="0"/>
                    <wp:lineTo x="21600" y="0"/>
                    <wp:lineTo x="21600" y="21600"/>
                    <wp:lineTo x="0" y="21600"/>
                    <wp:lineTo x="0"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98FD1A8" w14:textId="77777777" w:rsidR="002D2E75" w:rsidRPr="00CA47DA" w:rsidRDefault="002D2E75" w:rsidP="00E63509">
                            <w:r w:rsidRPr="00CA47DA">
                              <w:rPr>
                                <w:rFonts w:asciiTheme="majorHAnsi" w:eastAsiaTheme="majorEastAsia" w:hAnsiTheme="majorHAnsi" w:cstheme="majorBidi"/>
                                <w:bCs/>
                                <w:color w:val="869C60" w:themeColor="accent1"/>
                                <w:sz w:val="36"/>
                                <w:szCs w:val="26"/>
                              </w:rPr>
                              <w:t>Nulla aliquet lacinia velit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1" type="#_x0000_t202" style="position:absolute;margin-left:36.35pt;margin-top:448.5pt;width:297.35pt;height:25.2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" filled="f" stroked="f">
                <v:stroke o:forcedash="t"/>
                <v:textbox inset=",0,,0">
                  <w:txbxContent>
                    <w:p w14:paraId="698FD1A8" w14:textId="77777777" w:rsidR="002D2E75" w:rsidRPr="00CA47DA" w:rsidRDefault="002D2E75" w:rsidP="00E63509">
                      <w:r w:rsidRPr="00CA47DA">
                        <w:rPr>
                          <w:rFonts w:asciiTheme="majorHAnsi" w:eastAsiaTheme="majorEastAsia" w:hAnsiTheme="majorHAnsi" w:cstheme="majorBidi"/>
                          <w:bCs/>
                          <w:color w:val="869C60" w:themeColor="accent1"/>
                          <w:sz w:val="36"/>
                          <w:szCs w:val="26"/>
                        </w:rPr>
                        <w:t>Nulla aliquet lacinia velit</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9" behindDoc="0" locked="0" layoutInCell="0" allowOverlap="1" wp14:anchorId="5E763D07" wp14:editId="79101B4B">
                <wp:simplePos x="0" y="0"/>
                <wp:positionH relativeFrom="page">
                  <wp:posOffset>3559810</wp:posOffset>
                </wp:positionH>
                <wp:positionV relativeFrom="page">
                  <wp:posOffset>4456430</wp:posOffset>
                </wp:positionV>
                <wp:extent cx="3771900" cy="957580"/>
                <wp:effectExtent l="3810" t="0" r="0" b="0"/>
                <wp:wrapTight wrapText="bothSides">
                  <wp:wrapPolygon edited="0">
                    <wp:start x="0" y="0"/>
                    <wp:lineTo x="21600" y="0"/>
                    <wp:lineTo x="21600" y="21600"/>
                    <wp:lineTo x="0" y="21600"/>
                    <wp:lineTo x="0" y="0"/>
                  </wp:wrapPolygon>
                </wp:wrapTight>
                <wp:docPr id="10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209264B4" w14:textId="77777777" w:rsidR="002D2E75" w:rsidRPr="00CA47DA" w:rsidRDefault="002D2E75" w:rsidP="00E63509">
                            <w:pPr>
                              <w:pStyle w:val="BodyText"/>
                            </w:pPr>
                            <w:r w:rsidRPr="00CA47DA">
                              <w:t xml:space="preserve">Pellentesque fermentum, eros quis feugiat placerat, nibh diam malesuada ante, id semper mi dolor sit amet risus. Aliquam urna sem, blandit a, tempor id, volutpat sed, elit.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2" type="#_x0000_t202" style="position:absolute;margin-left:280.3pt;margin-top:350.9pt;width:297pt;height:75.4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" mv:complextextbox="1" o:allowincell="f" filled="f" stroked="f">
                <v:stroke o:forcedash="t"/>
                <v:textbox inset=",0,,0">
                  <w:txbxContent>
                    <w:p w14:paraId="209264B4" w14:textId="77777777" w:rsidR="002D2E75" w:rsidRPr="00CA47DA" w:rsidRDefault="002D2E75" w:rsidP="00E63509">
                      <w:pPr>
                        <w:pStyle w:val="BodyText"/>
                      </w:pPr>
                      <w:r w:rsidRPr="00CA47DA">
                        <w:t xml:space="preserve">Pellentesque fermentum, eros quis feugiat placerat, nibh diam malesuada ante, id semper mi dolor sit amet risus. Aliquam urna sem, blandit a, tempor id, volutpat sed, elit.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8" behindDoc="0" locked="0" layoutInCell="1" allowOverlap="1" wp14:anchorId="79F3FFB5" wp14:editId="20A5BF83">
                <wp:simplePos x="0" y="0"/>
                <wp:positionH relativeFrom="page">
                  <wp:posOffset>3559810</wp:posOffset>
                </wp:positionH>
                <wp:positionV relativeFrom="page">
                  <wp:posOffset>4126230</wp:posOffset>
                </wp:positionV>
                <wp:extent cx="3776345" cy="320040"/>
                <wp:effectExtent l="3810" t="0" r="4445" b="0"/>
                <wp:wrapTight wrapText="bothSides">
                  <wp:wrapPolygon edited="0">
                    <wp:start x="0" y="0"/>
                    <wp:lineTo x="21600" y="0"/>
                    <wp:lineTo x="21600" y="21600"/>
                    <wp:lineTo x="0" y="21600"/>
                    <wp:lineTo x="0" y="0"/>
                  </wp:wrapPolygon>
                </wp:wrapTight>
                <wp:docPr id="1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2C3C9B4" w14:textId="77777777" w:rsidR="002D2E75" w:rsidRPr="00CA47DA" w:rsidRDefault="002D2E75" w:rsidP="00E63509">
                            <w:r w:rsidRPr="00CA47DA">
                              <w:rPr>
                                <w:rFonts w:asciiTheme="majorHAnsi" w:eastAsiaTheme="majorEastAsia" w:hAnsiTheme="majorHAnsi" w:cstheme="majorBidi"/>
                                <w:bCs/>
                                <w:color w:val="869C60" w:themeColor="accent1"/>
                                <w:sz w:val="36"/>
                                <w:szCs w:val="26"/>
                              </w:rPr>
                              <w:t>Sed lectus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3" type="#_x0000_t202" style="position:absolute;margin-left:280.3pt;margin-top:324.9pt;width:297.35pt;height:25.2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" filled="f" stroked="f">
                <v:stroke o:forcedash="t"/>
                <v:textbox inset=",0,,0">
                  <w:txbxContent>
                    <w:p w14:paraId="22C3C9B4" w14:textId="77777777" w:rsidR="002D2E75" w:rsidRPr="00CA47DA" w:rsidRDefault="002D2E75" w:rsidP="00E63509">
                      <w:r w:rsidRPr="00CA47DA">
                        <w:rPr>
                          <w:rFonts w:asciiTheme="majorHAnsi" w:eastAsiaTheme="majorEastAsia" w:hAnsiTheme="majorHAnsi" w:cstheme="majorBidi"/>
                          <w:bCs/>
                          <w:color w:val="869C60" w:themeColor="accent1"/>
                          <w:sz w:val="36"/>
                          <w:szCs w:val="26"/>
                        </w:rPr>
                        <w:t>Sed lectus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7" behindDoc="0" locked="0" layoutInCell="0" allowOverlap="1" wp14:anchorId="11B0C8B4" wp14:editId="46105923">
                <wp:simplePos x="0" y="0"/>
                <wp:positionH relativeFrom="page">
                  <wp:posOffset>3564255</wp:posOffset>
                </wp:positionH>
                <wp:positionV relativeFrom="page">
                  <wp:posOffset>2673350</wp:posOffset>
                </wp:positionV>
                <wp:extent cx="3771900" cy="1376680"/>
                <wp:effectExtent l="0" t="0" r="4445" b="1270"/>
                <wp:wrapTight wrapText="bothSides">
                  <wp:wrapPolygon edited="0">
                    <wp:start x="0" y="0"/>
                    <wp:lineTo x="21600" y="0"/>
                    <wp:lineTo x="21600" y="21600"/>
                    <wp:lineTo x="0" y="21600"/>
                    <wp:lineTo x="0" y="0"/>
                  </wp:wrapPolygon>
                </wp:wrapTight>
                <wp:docPr id="10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2F92C5E4" w14:textId="77777777" w:rsidR="002D2E75" w:rsidRPr="00CA47DA" w:rsidRDefault="002D2E75" w:rsidP="00E63509">
                            <w:pPr>
                              <w:pStyle w:val="BodyText"/>
                            </w:pPr>
                            <w:r w:rsidRPr="00CA47DA">
                              <w:t>Vestibulum eu lacus. Donec velit. Nulla pulvinar ultricies risus. Pellentesque sagittis tristique libero. Nullam hendrerit convallis diam. In vel quam eu augue imperdiet tempor. Maecenas euismod hendrerit metus. Vestibulum scelerisque turpis rutrum turpis. Maecenas sollicitudin arcu sed diam.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4" type="#_x0000_t202" style="position:absolute;margin-left:280.65pt;margin-top:210.5pt;width:297pt;height:108.4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" mv:complextextbox="1" o:allowincell="f" filled="f" stroked="f">
                <v:stroke o:forcedash="t"/>
                <v:textbox inset=",0,,0">
                  <w:txbxContent>
                    <w:p w14:paraId="2F92C5E4" w14:textId="77777777" w:rsidR="002D2E75" w:rsidRPr="00CA47DA" w:rsidRDefault="002D2E75" w:rsidP="00E63509">
                      <w:pPr>
                        <w:pStyle w:val="BodyText"/>
                      </w:pPr>
                      <w:r w:rsidRPr="00CA47DA">
                        <w:t>Vestibulum eu lacus. Donec velit. Nulla pulvinar ultricies risus. Pellentesque sagittis tristique libero. Nullam hendrerit convallis diam. In vel quam eu augue imperdiet tempor. Maecenas euismod hendrerit metus. Vestibulum scelerisque turpis rutrum turpis. Maecenas sollicitudin arcu sed diam.</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6" behindDoc="0" locked="0" layoutInCell="1" allowOverlap="1" wp14:anchorId="7C3872F2" wp14:editId="1C9EA8F3">
                <wp:simplePos x="0" y="0"/>
                <wp:positionH relativeFrom="page">
                  <wp:posOffset>3564255</wp:posOffset>
                </wp:positionH>
                <wp:positionV relativeFrom="page">
                  <wp:posOffset>2343150</wp:posOffset>
                </wp:positionV>
                <wp:extent cx="3776345" cy="320040"/>
                <wp:effectExtent l="0" t="0" r="0" b="3810"/>
                <wp:wrapTight wrapText="bothSides">
                  <wp:wrapPolygon edited="0">
                    <wp:start x="0" y="0"/>
                    <wp:lineTo x="21600" y="0"/>
                    <wp:lineTo x="21600" y="21600"/>
                    <wp:lineTo x="0" y="21600"/>
                    <wp:lineTo x="0" y="0"/>
                  </wp:wrapPolygon>
                </wp:wrapTight>
                <wp:docPr id="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649F541" w14:textId="77777777" w:rsidR="002D2E75" w:rsidRPr="00CA47DA" w:rsidRDefault="002D2E75" w:rsidP="00E63509">
                            <w:pPr>
                              <w:pStyle w:val="Heading2"/>
                            </w:pPr>
                            <w:r w:rsidRPr="00CA47DA">
                              <w:t>Nullam eget neque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margin-left:280.65pt;margin-top:184.5pt;width:297.35pt;height:2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" filled="f" stroked="f">
                <v:stroke o:forcedash="t"/>
                <v:textbox inset=",0,,0">
                  <w:txbxContent>
                    <w:p w14:paraId="2649F541" w14:textId="77777777" w:rsidR="002D2E75" w:rsidRPr="00CA47DA" w:rsidRDefault="002D2E75" w:rsidP="00E63509">
                      <w:pPr>
                        <w:pStyle w:val="Heading2"/>
                      </w:pPr>
                      <w:r w:rsidRPr="00CA47DA">
                        <w:t>Nullam eget neque</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15" behindDoc="0" locked="0" layoutInCell="1" allowOverlap="1" wp14:anchorId="0DC42FA6" wp14:editId="3A649DB7">
                <wp:simplePos x="0" y="0"/>
                <wp:positionH relativeFrom="page">
                  <wp:posOffset>3749040</wp:posOffset>
                </wp:positionH>
                <wp:positionV relativeFrom="page">
                  <wp:posOffset>1422400</wp:posOffset>
                </wp:positionV>
                <wp:extent cx="3454400" cy="711200"/>
                <wp:effectExtent l="2540" t="0" r="0" b="0"/>
                <wp:wrapTight wrapText="bothSides">
                  <wp:wrapPolygon edited="0">
                    <wp:start x="0" y="0"/>
                    <wp:lineTo x="21600" y="0"/>
                    <wp:lineTo x="21600" y="21600"/>
                    <wp:lineTo x="0" y="21600"/>
                    <wp:lineTo x="0" y="0"/>
                  </wp:wrapPolygon>
                </wp:wrapTight>
                <wp:docPr id="10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C1ACC17" w14:textId="77777777" w:rsidR="002D2E75" w:rsidRPr="00CA47DA" w:rsidRDefault="002D2E75" w:rsidP="00E63509">
                            <w:pPr>
                              <w:pStyle w:val="Heading6"/>
                            </w:pPr>
                            <w:r w:rsidRPr="00CA47DA">
                              <w:t>Aliquam quam libero, sodales ac, porta ut, tempus et, lectus. Lorem ipsum dolor sit amet, consectetuer adipiscing elit.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6" type="#_x0000_t202" style="position:absolute;margin-left:295.2pt;margin-top:112pt;width:272pt;height:56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" mv:complextextbox="1" filled="f" stroked="f">
                <v:stroke o:forcedash="t"/>
                <v:textbox inset=",0,,0">
                  <w:txbxContent>
                    <w:p w14:paraId="3C1ACC17" w14:textId="77777777" w:rsidR="002D2E75" w:rsidRPr="00CA47DA" w:rsidRDefault="002D2E75" w:rsidP="00E63509">
                      <w:pPr>
                        <w:pStyle w:val="Heading6"/>
                      </w:pPr>
                      <w:r w:rsidRPr="00CA47DA">
                        <w:t>Aliquam quam libero, sodales ac, porta ut, tempus et, lectus. Lorem ipsum dolor sit amet, consectetuer adipiscing elit.</w:t>
                      </w:r>
                    </w:p>
                  </w:txbxContent>
                </v:textbox>
                <w10:wrap type="tight" anchorx="page" anchory="page"/>
              </v:shape>
            </w:pict>
          </mc:Fallback>
        </mc:AlternateContent>
      </w:r>
      <w:r w:rsidR="00321DB9">
        <w:rPr>
          <w:noProof/>
        </w:rPr>
        <w:drawing>
          <wp:anchor distT="0" distB="0" distL="118745" distR="118745" simplePos="0" relativeHeight="251658365" behindDoc="0" locked="0" layoutInCell="1" allowOverlap="1" wp14:anchorId="410347FA" wp14:editId="35ED1B23">
            <wp:simplePos x="5486400" y="8229600"/>
            <wp:positionH relativeFrom="page">
              <wp:posOffset>4527227</wp:posOffset>
            </wp:positionH>
            <wp:positionV relativeFrom="page">
              <wp:posOffset>5819183</wp:posOffset>
            </wp:positionV>
            <wp:extent cx="2752973" cy="1869171"/>
            <wp:effectExtent l="203200" t="177800" r="218827" b="162829"/>
            <wp:wrapTight wrapText="bothSides">
              <wp:wrapPolygon edited="0">
                <wp:start x="-1235" y="-727"/>
                <wp:lineTo x="-1248" y="18116"/>
                <wp:lineTo x="-805" y="22776"/>
                <wp:lineTo x="6" y="22978"/>
                <wp:lineTo x="16987" y="22817"/>
                <wp:lineTo x="18378" y="22659"/>
                <wp:lineTo x="22352" y="22208"/>
                <wp:lineTo x="22459" y="20430"/>
                <wp:lineTo x="22443" y="20137"/>
                <wp:lineTo x="22412" y="15725"/>
                <wp:lineTo x="22397" y="15432"/>
                <wp:lineTo x="22366" y="11020"/>
                <wp:lineTo x="22351" y="10727"/>
                <wp:lineTo x="22320" y="6315"/>
                <wp:lineTo x="22305" y="6022"/>
                <wp:lineTo x="22472" y="1587"/>
                <wp:lineTo x="22732" y="-1092"/>
                <wp:lineTo x="18712" y="-1519"/>
                <wp:lineTo x="2739" y="-1178"/>
                <wp:lineTo x="-1235" y="-727"/>
              </wp:wrapPolygon>
            </wp:wrapTight>
            <wp:docPr id="12" name="Placeholder" descr=":nfc 13 - fall p 2 through 6:42-1802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32" descr=":nfc 13 - fall p 2 through 6:42-18021285.jpg"/>
                    <pic:cNvPicPr>
                      <a:picLocks noChangeAspect="1" noChangeArrowheads="1"/>
                    </pic:cNvPicPr>
                  </pic:nvPicPr>
                  <pic:blipFill>
                    <a:blip r:embed="rId18"/>
                    <a:srcRect/>
                    <a:stretch>
                      <a:fillRect/>
                    </a:stretch>
                  </pic:blipFill>
                  <pic:spPr bwMode="auto">
                    <a:xfrm rot="264413">
                      <a:off x="0" y="0"/>
                      <a:ext cx="2752973" cy="18691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21DB9">
        <w:rPr>
          <w:noProof/>
        </w:rPr>
        <w:drawing>
          <wp:anchor distT="0" distB="0" distL="118745" distR="118745" simplePos="0" relativeHeight="251658364" behindDoc="0" locked="0" layoutInCell="1" allowOverlap="1" wp14:anchorId="6436D4F8" wp14:editId="26952455">
            <wp:simplePos x="5486400" y="8229600"/>
            <wp:positionH relativeFrom="page">
              <wp:posOffset>4599122</wp:posOffset>
            </wp:positionH>
            <wp:positionV relativeFrom="page">
              <wp:posOffset>7766373</wp:posOffset>
            </wp:positionV>
            <wp:extent cx="2747258" cy="1838691"/>
            <wp:effectExtent l="228600" t="203200" r="199142" b="193309"/>
            <wp:wrapTight wrapText="bothSides">
              <wp:wrapPolygon edited="0">
                <wp:start x="18761" y="-1336"/>
                <wp:lineTo x="-1091" y="-1403"/>
                <wp:lineTo x="-1163" y="22262"/>
                <wp:lineTo x="2416" y="22760"/>
                <wp:lineTo x="3609" y="22926"/>
                <wp:lineTo x="19249" y="23006"/>
                <wp:lineTo x="19267" y="22709"/>
                <wp:lineTo x="21653" y="23041"/>
                <wp:lineTo x="22541" y="21667"/>
                <wp:lineTo x="22348" y="18343"/>
                <wp:lineTo x="22427" y="13859"/>
                <wp:lineTo x="22445" y="13562"/>
                <wp:lineTo x="22326" y="9050"/>
                <wp:lineTo x="22344" y="8753"/>
                <wp:lineTo x="22224" y="4241"/>
                <wp:lineTo x="22243" y="3944"/>
                <wp:lineTo x="22322" y="-540"/>
                <wp:lineTo x="22341" y="-837"/>
                <wp:lineTo x="18761" y="-1336"/>
              </wp:wrapPolygon>
            </wp:wrapTight>
            <wp:docPr id="11" name="Placeholder" descr=":nfc 13 - fall p 2 through 6:42-1798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1" descr=":nfc 13 - fall p 2 through 6:42-17983533.jpg"/>
                    <pic:cNvPicPr>
                      <a:picLocks noChangeAspect="1" noChangeArrowheads="1"/>
                    </pic:cNvPicPr>
                  </pic:nvPicPr>
                  <pic:blipFill>
                    <a:blip r:embed="rId19"/>
                    <a:srcRect/>
                    <a:stretch>
                      <a:fillRect/>
                    </a:stretch>
                  </pic:blipFill>
                  <pic:spPr bwMode="auto">
                    <a:xfrm rot="21280528">
                      <a:off x="0" y="0"/>
                      <a:ext cx="2747258" cy="18386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21DB9">
        <w:br w:type="page"/>
      </w:r>
      <w:r w:rsidR="0060684F">
        <w:rPr>
          <w:noProof/>
        </w:rPr>
        <w:lastRenderedPageBreak/>
        <mc:AlternateContent>
          <mc:Choice Requires="wps">
            <w:drawing>
              <wp:anchor distT="0" distB="0" distL="114300" distR="114300" simplePos="0" relativeHeight="251658327" behindDoc="0" locked="0" layoutInCell="1" allowOverlap="1" wp14:anchorId="429F9C7B" wp14:editId="0042FF17">
                <wp:simplePos x="0" y="0"/>
                <wp:positionH relativeFrom="page">
                  <wp:posOffset>3454400</wp:posOffset>
                </wp:positionH>
                <wp:positionV relativeFrom="page">
                  <wp:posOffset>7188200</wp:posOffset>
                </wp:positionV>
                <wp:extent cx="3942715" cy="393700"/>
                <wp:effectExtent l="0" t="0" r="0" b="0"/>
                <wp:wrapTight wrapText="bothSides">
                  <wp:wrapPolygon edited="0">
                    <wp:start x="0" y="0"/>
                    <wp:lineTo x="21600" y="0"/>
                    <wp:lineTo x="21600" y="21600"/>
                    <wp:lineTo x="0" y="21600"/>
                    <wp:lineTo x="0" y="0"/>
                  </wp:wrapPolygon>
                </wp:wrapTight>
                <wp:docPr id="1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55C00F7" w14:textId="77777777" w:rsidR="002D2E75" w:rsidRPr="00CA47DA" w:rsidRDefault="002D2E75" w:rsidP="00E63509">
                            <w:pPr>
                              <w:pStyle w:val="Heading1"/>
                            </w:pPr>
                            <w:r>
                              <w:t>Cleo’s Biscuits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7" type="#_x0000_t202" style="position:absolute;margin-left:272pt;margin-top:566pt;width:310.45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" filled="f" stroked="f">
                <v:stroke o:forcedash="t"/>
                <v:textbox inset=",0,,0">
                  <w:txbxContent>
                    <w:p w14:paraId="055C00F7" w14:textId="77777777" w:rsidR="002D2E75" w:rsidRPr="00CA47DA" w:rsidRDefault="002D2E75" w:rsidP="00E63509">
                      <w:pPr>
                        <w:pStyle w:val="Heading1"/>
                      </w:pPr>
                      <w:r>
                        <w:t>Cleo’s Biscuits</w:t>
                      </w:r>
                    </w:p>
                  </w:txbxContent>
                </v:textbox>
                <w10:wrap type="tight" anchorx="page" anchory="page"/>
              </v:shape>
            </w:pict>
          </mc:Fallback>
        </mc:AlternateContent>
      </w:r>
      <w:r w:rsidR="00321DB9">
        <w:rPr>
          <w:noProof/>
        </w:rPr>
        <w:drawing>
          <wp:anchor distT="0" distB="0" distL="118745" distR="118745" simplePos="0" relativeHeight="251658371" behindDoc="0" locked="0" layoutInCell="0" allowOverlap="1" wp14:anchorId="2540D81E" wp14:editId="43AFCAAB">
            <wp:simplePos x="5486400" y="8229600"/>
            <wp:positionH relativeFrom="page">
              <wp:posOffset>647700</wp:posOffset>
            </wp:positionH>
            <wp:positionV relativeFrom="page">
              <wp:posOffset>7127240</wp:posOffset>
            </wp:positionV>
            <wp:extent cx="2606040" cy="1910715"/>
            <wp:effectExtent l="228600" t="177800" r="162560" b="146685"/>
            <wp:wrapTight wrapText="bothSides">
              <wp:wrapPolygon edited="0">
                <wp:start x="17695" y="-1381"/>
                <wp:lineTo x="2515" y="-1683"/>
                <wp:lineTo x="-1309" y="-1186"/>
                <wp:lineTo x="-1309" y="15221"/>
                <wp:lineTo x="-1453" y="22115"/>
                <wp:lineTo x="3377" y="22578"/>
                <wp:lineTo x="7157" y="22940"/>
                <wp:lineTo x="22366" y="22669"/>
                <wp:lineTo x="22396" y="22097"/>
                <wp:lineTo x="22407" y="17780"/>
                <wp:lineTo x="22422" y="17494"/>
                <wp:lineTo x="22433" y="13177"/>
                <wp:lineTo x="22448" y="12890"/>
                <wp:lineTo x="22459" y="8574"/>
                <wp:lineTo x="22473" y="8287"/>
                <wp:lineTo x="22485" y="3971"/>
                <wp:lineTo x="22499" y="3684"/>
                <wp:lineTo x="22511" y="-632"/>
                <wp:lineTo x="22525" y="-919"/>
                <wp:lineTo x="17695" y="-1381"/>
              </wp:wrapPolygon>
            </wp:wrapTight>
            <wp:docPr id="29" name="Placeholder" descr=":nfc 13 - fall p 2 through 6:42-1647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34" descr=":nfc 13 - fall p 2 through 6:42-16471737.jpg"/>
                    <pic:cNvPicPr>
                      <a:picLocks noChangeAspect="1" noChangeArrowheads="1"/>
                    </pic:cNvPicPr>
                  </pic:nvPicPr>
                  <pic:blipFill>
                    <a:blip r:embed="rId20"/>
                    <a:stretch>
                      <a:fillRect/>
                    </a:stretch>
                  </pic:blipFill>
                  <pic:spPr bwMode="auto">
                    <a:xfrm rot="21359019">
                      <a:off x="0" y="0"/>
                      <a:ext cx="2606040" cy="1910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21DB9">
        <w:rPr>
          <w:noProof/>
        </w:rPr>
        <w:drawing>
          <wp:anchor distT="0" distB="0" distL="118745" distR="118745" simplePos="0" relativeHeight="251658368" behindDoc="0" locked="0" layoutInCell="0" allowOverlap="1" wp14:anchorId="49FEED31" wp14:editId="53DE604B">
            <wp:simplePos x="5486400" y="8229600"/>
            <wp:positionH relativeFrom="page">
              <wp:posOffset>5016242</wp:posOffset>
            </wp:positionH>
            <wp:positionV relativeFrom="page">
              <wp:posOffset>914400</wp:posOffset>
            </wp:positionV>
            <wp:extent cx="2421771" cy="1612900"/>
            <wp:effectExtent l="177800" t="177800" r="194429" b="139700"/>
            <wp:wrapTight wrapText="bothSides">
              <wp:wrapPolygon edited="0">
                <wp:start x="-856" y="-1566"/>
                <wp:lineTo x="-1246" y="14808"/>
                <wp:lineTo x="-1215" y="22979"/>
                <wp:lineTo x="6974" y="23758"/>
                <wp:lineTo x="21004" y="22758"/>
                <wp:lineTo x="22136" y="22678"/>
                <wp:lineTo x="22588" y="22645"/>
                <wp:lineTo x="22955" y="19895"/>
                <wp:lineTo x="22686" y="18552"/>
                <wp:lineTo x="22514" y="13116"/>
                <wp:lineTo x="22579" y="8003"/>
                <wp:lineTo x="22569" y="7663"/>
                <wp:lineTo x="22634" y="2550"/>
                <wp:lineTo x="22623" y="2211"/>
                <wp:lineTo x="22958" y="-1559"/>
                <wp:lineTo x="275" y="-1646"/>
                <wp:lineTo x="-856" y="-1566"/>
              </wp:wrapPolygon>
            </wp:wrapTight>
            <wp:docPr id="30" name="Placeholder" descr=":nfc 13 - fall p 2 through 6:42-1679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35" descr=":nfc 13 - fall p 2 through 6:42-16792237.jpg"/>
                    <pic:cNvPicPr>
                      <a:picLocks noChangeAspect="1" noChangeArrowheads="1"/>
                    </pic:cNvPicPr>
                  </pic:nvPicPr>
                  <pic:blipFill>
                    <a:blip r:embed="rId21"/>
                    <a:stretch>
                      <a:fillRect/>
                    </a:stretch>
                  </pic:blipFill>
                  <pic:spPr bwMode="auto">
                    <a:xfrm rot="162958">
                      <a:off x="0" y="0"/>
                      <a:ext cx="2421771"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21DB9">
        <w:rPr>
          <w:noProof/>
        </w:rPr>
        <w:drawing>
          <wp:anchor distT="0" distB="0" distL="118745" distR="118745" simplePos="0" relativeHeight="251658369" behindDoc="0" locked="0" layoutInCell="0" allowOverlap="1" wp14:anchorId="152101E1" wp14:editId="2E51C60B">
            <wp:simplePos x="5486400" y="8229600"/>
            <wp:positionH relativeFrom="page">
              <wp:posOffset>377190</wp:posOffset>
            </wp:positionH>
            <wp:positionV relativeFrom="page">
              <wp:posOffset>965200</wp:posOffset>
            </wp:positionV>
            <wp:extent cx="2421255" cy="1612900"/>
            <wp:effectExtent l="203200" t="177800" r="169545" b="165100"/>
            <wp:wrapTight wrapText="bothSides">
              <wp:wrapPolygon edited="0">
                <wp:start x="-1124" y="-1461"/>
                <wp:lineTo x="-1496" y="20368"/>
                <wp:lineTo x="-1401" y="23086"/>
                <wp:lineTo x="7936" y="24054"/>
                <wp:lineTo x="21060" y="23022"/>
                <wp:lineTo x="22192" y="22933"/>
                <wp:lineTo x="22418" y="22915"/>
                <wp:lineTo x="22740" y="19143"/>
                <wp:lineTo x="22526" y="13028"/>
                <wp:lineTo x="22575" y="7915"/>
                <wp:lineTo x="22563" y="7575"/>
                <wp:lineTo x="22611" y="2462"/>
                <wp:lineTo x="22600" y="2122"/>
                <wp:lineTo x="22707" y="-1292"/>
                <wp:lineTo x="15859" y="-2457"/>
                <wp:lineTo x="8" y="-1550"/>
                <wp:lineTo x="-1124" y="-1461"/>
              </wp:wrapPolygon>
            </wp:wrapTight>
            <wp:docPr id="32" name="Placeholder" descr=":nfc 13 - fall p 2 through 6:42-1816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7" descr=":nfc 13 - fall p 2 through 6:42-18162380.jpg"/>
                    <pic:cNvPicPr>
                      <a:picLocks noChangeAspect="1" noChangeArrowheads="1"/>
                    </pic:cNvPicPr>
                  </pic:nvPicPr>
                  <pic:blipFill>
                    <a:blip r:embed="rId22"/>
                    <a:stretch>
                      <a:fillRect/>
                    </a:stretch>
                  </pic:blipFill>
                  <pic:spPr bwMode="auto">
                    <a:xfrm rot="18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21DB9">
        <w:rPr>
          <w:noProof/>
        </w:rPr>
        <w:drawing>
          <wp:anchor distT="0" distB="0" distL="118745" distR="118745" simplePos="0" relativeHeight="251658370" behindDoc="0" locked="0" layoutInCell="0" allowOverlap="1" wp14:anchorId="12275B68" wp14:editId="0AEA5C3B">
            <wp:simplePos x="5486400" y="8229600"/>
            <wp:positionH relativeFrom="page">
              <wp:posOffset>2752090</wp:posOffset>
            </wp:positionH>
            <wp:positionV relativeFrom="page">
              <wp:posOffset>1079500</wp:posOffset>
            </wp:positionV>
            <wp:extent cx="2421255" cy="1612900"/>
            <wp:effectExtent l="203200" t="203200" r="169545" b="165100"/>
            <wp:wrapTight wrapText="bothSides">
              <wp:wrapPolygon edited="0">
                <wp:start x="20998" y="-1684"/>
                <wp:lineTo x="5596" y="-2619"/>
                <wp:lineTo x="-1264" y="-1634"/>
                <wp:lineTo x="-1030" y="22601"/>
                <wp:lineTo x="100" y="22720"/>
                <wp:lineTo x="10724" y="23835"/>
                <wp:lineTo x="22589" y="22693"/>
                <wp:lineTo x="22473" y="20294"/>
                <wp:lineTo x="22484" y="15181"/>
                <wp:lineTo x="22500" y="14841"/>
                <wp:lineTo x="22511" y="9728"/>
                <wp:lineTo x="22527" y="9388"/>
                <wp:lineTo x="22538" y="4275"/>
                <wp:lineTo x="22554" y="3935"/>
                <wp:lineTo x="22323" y="-863"/>
                <wp:lineTo x="22129" y="-1565"/>
                <wp:lineTo x="20998" y="-1684"/>
              </wp:wrapPolygon>
            </wp:wrapTight>
            <wp:docPr id="34" name="Placeholder" descr=":nfc 13 - fall p 2 through 6:42-1694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36" descr=":nfc 13 - fall p 2 through 6:42-16946464.jpg"/>
                    <pic:cNvPicPr>
                      <a:picLocks noChangeAspect="1" noChangeArrowheads="1"/>
                    </pic:cNvPicPr>
                  </pic:nvPicPr>
                  <pic:blipFill>
                    <a:blip r:embed="rId23"/>
                    <a:stretch>
                      <a:fillRect/>
                    </a:stretch>
                  </pic:blipFill>
                  <pic:spPr bwMode="auto">
                    <a:xfrm rot="2136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0684F">
        <w:rPr>
          <w:noProof/>
        </w:rPr>
        <mc:AlternateContent>
          <mc:Choice Requires="wps">
            <w:drawing>
              <wp:anchor distT="0" distB="0" distL="114300" distR="114300" simplePos="0" relativeHeight="251658330" behindDoc="0" locked="0" layoutInCell="1" allowOverlap="1" wp14:anchorId="5BE106CB" wp14:editId="62CE7EE6">
                <wp:simplePos x="0" y="0"/>
                <wp:positionH relativeFrom="page">
                  <wp:posOffset>5156200</wp:posOffset>
                </wp:positionH>
                <wp:positionV relativeFrom="page">
                  <wp:posOffset>8120380</wp:posOffset>
                </wp:positionV>
                <wp:extent cx="2087880" cy="1439545"/>
                <wp:effectExtent l="0" t="5080" r="0" b="3175"/>
                <wp:wrapTight wrapText="bothSides">
                  <wp:wrapPolygon edited="0">
                    <wp:start x="0" y="0"/>
                    <wp:lineTo x="21600" y="0"/>
                    <wp:lineTo x="21600" y="21600"/>
                    <wp:lineTo x="0" y="21600"/>
                    <wp:lineTo x="0" y="0"/>
                  </wp:wrapPolygon>
                </wp:wrapTight>
                <wp:docPr id="1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7F64B418" w14:textId="77777777" w:rsidR="002D2E75" w:rsidRPr="00CA47DA" w:rsidRDefault="002D2E75" w:rsidP="00E63509">
                            <w:pPr>
                              <w:pStyle w:val="BlockText"/>
                              <w:rPr>
                                <w:i/>
                              </w:rPr>
                            </w:pPr>
                            <w:r w:rsidRPr="00CA47DA">
                              <w:rPr>
                                <w:i/>
                              </w:rPr>
                              <w:t>Sed metus orci, ultricies eu, vulputate quis, porttitor ut, diam. Ut tempus leo quis diam. Phasellus tempus eros eu leo. Mauris eget ante. Aliquam ornare congue augue. Integer leo.Aliquam imperdiet elit ac sem. Mauris dictum, elit in aliquet mattis, arcu nisi fringilla pede, a adipiscing elit sem in enim.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8" type="#_x0000_t202" style="position:absolute;margin-left:406pt;margin-top:639.4pt;width:164.4pt;height:113.35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" mv:complextextbox="1" filled="f" stroked="f">
                <v:stroke o:forcedash="t"/>
                <v:textbox inset=",0,,0">
                  <w:txbxContent>
                    <w:p w14:paraId="7F64B418" w14:textId="77777777" w:rsidR="002D2E75" w:rsidRPr="00CA47DA" w:rsidRDefault="002D2E75" w:rsidP="00E63509">
                      <w:pPr>
                        <w:pStyle w:val="BlockText"/>
                        <w:rPr>
                          <w:i/>
                        </w:rPr>
                      </w:pPr>
                      <w:r w:rsidRPr="00CA47DA">
                        <w:rPr>
                          <w:i/>
                        </w:rPr>
                        <w:t>Sed metus orci, ultricies eu, vulputate quis, porttitor ut, diam. Ut tempus leo quis diam. Phasellus tempus eros eu leo. Mauris eget ante. Aliquam ornare congue augue. Integer leo.Aliquam imperdiet elit ac sem. Mauris dictum, elit in aliquet mattis, arcu nisi fringilla pede, a adipiscing elit sem in enim.</w:t>
                      </w:r>
                    </w:p>
                  </w:txbxContent>
                </v:textbox>
                <w10:wrap type="tight" anchorx="page" anchory="page"/>
              </v:shape>
            </w:pict>
          </mc:Fallback>
        </mc:AlternateContent>
      </w:r>
      <w:r w:rsidR="003442C9">
        <w:rPr>
          <w:noProof/>
        </w:rPr>
        <mc:AlternateContent>
          <mc:Choice Requires="wps">
            <w:drawing>
              <wp:anchor distT="0" distB="0" distL="114300" distR="114300" simplePos="0" relativeHeight="251658329" behindDoc="0" locked="0" layoutInCell="1" allowOverlap="1" wp14:anchorId="26E71FA3" wp14:editId="0BB58124">
                <wp:simplePos x="0" y="0"/>
                <wp:positionH relativeFrom="page">
                  <wp:posOffset>3568700</wp:posOffset>
                </wp:positionH>
                <wp:positionV relativeFrom="page">
                  <wp:posOffset>8119745</wp:posOffset>
                </wp:positionV>
                <wp:extent cx="1569720" cy="1439545"/>
                <wp:effectExtent l="0" t="0" r="0" b="8255"/>
                <wp:wrapTight wrapText="bothSides">
                  <wp:wrapPolygon edited="0">
                    <wp:start x="350" y="0"/>
                    <wp:lineTo x="350" y="21343"/>
                    <wp:lineTo x="20971" y="21343"/>
                    <wp:lineTo x="20971" y="0"/>
                    <wp:lineTo x="350" y="0"/>
                  </wp:wrapPolygon>
                </wp:wrapTight>
                <wp:docPr id="1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10BA0720" w14:textId="77777777" w:rsidR="002D2E75" w:rsidRDefault="002D2E75" w:rsidP="00E63509">
                            <w:pPr>
                              <w:pStyle w:val="BlockText"/>
                              <w:rPr>
                                <w:b/>
                              </w:rPr>
                            </w:pPr>
                            <w:r w:rsidRPr="00CA47DA">
                              <w:rPr>
                                <w:b/>
                              </w:rPr>
                              <w:t xml:space="preserve">1 </w:t>
                            </w:r>
                            <w:r>
                              <w:rPr>
                                <w:b/>
                              </w:rPr>
                              <w:t>maecenas ut justo</w:t>
                            </w:r>
                            <w:r w:rsidRPr="00CA47DA">
                              <w:rPr>
                                <w:b/>
                              </w:rPr>
                              <w:br/>
                              <w:t xml:space="preserve">½ </w:t>
                            </w:r>
                            <w:r>
                              <w:rPr>
                                <w:b/>
                              </w:rPr>
                              <w:t>s</w:t>
                            </w:r>
                            <w:r w:rsidRPr="005B5D77">
                              <w:rPr>
                                <w:b/>
                              </w:rPr>
                              <w:t>ed suscipit</w:t>
                            </w:r>
                            <w:r>
                              <w:rPr>
                                <w:b/>
                              </w:rPr>
                              <w:br/>
                              <w:t>1 donec mi</w:t>
                            </w:r>
                            <w:r w:rsidRPr="00CA47DA">
                              <w:rPr>
                                <w:b/>
                              </w:rPr>
                              <w:br/>
                              <w:t xml:space="preserve">½ </w:t>
                            </w:r>
                            <w:r>
                              <w:rPr>
                                <w:b/>
                              </w:rPr>
                              <w:t>f</w:t>
                            </w:r>
                            <w:r w:rsidRPr="005B5D77">
                              <w:rPr>
                                <w:b/>
                              </w:rPr>
                              <w:t>usce eu nisi</w:t>
                            </w:r>
                            <w:r w:rsidRPr="00CA47DA">
                              <w:rPr>
                                <w:b/>
                              </w:rPr>
                              <w:br/>
                              <w:t xml:space="preserve">1 </w:t>
                            </w:r>
                            <w:r>
                              <w:rPr>
                                <w:b/>
                              </w:rPr>
                              <w:t>suspendisse</w:t>
                            </w:r>
                          </w:p>
                          <w:p w14:paraId="4BB003E2" w14:textId="77777777" w:rsidR="002D2E75" w:rsidRPr="00CA47DA" w:rsidRDefault="002D2E75" w:rsidP="00E63509">
                            <w:pPr>
                              <w:pStyle w:val="BlockText"/>
                              <w:rPr>
                                <w:b/>
                              </w:rPr>
                            </w:pPr>
                            <w:r w:rsidRPr="00CA47DA">
                              <w:rPr>
                                <w:b/>
                              </w:rPr>
                              <w:t xml:space="preserve">½ </w:t>
                            </w:r>
                            <w:r>
                              <w:rPr>
                                <w:b/>
                              </w:rPr>
                              <w:t>aliquam turpis odio</w:t>
                            </w:r>
                            <w:r w:rsidRPr="00CA47DA">
                              <w:rPr>
                                <w:b/>
                              </w:rPr>
                              <w:br/>
                              <w:t xml:space="preserve">½ </w:t>
                            </w:r>
                            <w:r>
                              <w:rPr>
                                <w:b/>
                              </w:rPr>
                              <w:t>nunc a enim</w:t>
                            </w:r>
                          </w:p>
                        </w:txbxContent>
                      </wps:txbx>
                      <wps:bodyPr rot="0" vert="horz" wrap="square" lIns="91440" tIns="0" rIns="91440" bIns="0" anchor="t" anchorCtr="0" upright="1">
                        <a:noAutofit/>
                      </wps:bodyPr>
                    </wps:wsp>
                  </a:graphicData>
                </a:graphic>
              </wp:anchor>
            </w:drawing>
          </mc:Choice>
          <mc:Fallback>
            <w:pict>
              <v:shape id="Text Box 62" o:spid="_x0000_s1059" type="#_x0000_t202" style="position:absolute;margin-left:281pt;margin-top:639.35pt;width:123.6pt;height:113.35pt;z-index:25165832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" mv:complextextbox="1" filled="f" stroked="f">
                <v:stroke o:forcedash="t"/>
                <v:textbox inset=",0,,0">
                  <w:txbxContent>
                    <w:p w14:paraId="10BA0720" w14:textId="77777777" w:rsidR="002D2E75" w:rsidRDefault="002D2E75" w:rsidP="00E63509">
                      <w:pPr>
                        <w:pStyle w:val="BlockText"/>
                        <w:rPr>
                          <w:b/>
                        </w:rPr>
                      </w:pPr>
                      <w:r w:rsidRPr="00CA47DA">
                        <w:rPr>
                          <w:b/>
                        </w:rPr>
                        <w:t xml:space="preserve">1 </w:t>
                      </w:r>
                      <w:r>
                        <w:rPr>
                          <w:b/>
                        </w:rPr>
                        <w:t>maecenas ut justo</w:t>
                      </w:r>
                      <w:r w:rsidRPr="00CA47DA">
                        <w:rPr>
                          <w:b/>
                        </w:rPr>
                        <w:br/>
                        <w:t xml:space="preserve">½ </w:t>
                      </w:r>
                      <w:r>
                        <w:rPr>
                          <w:b/>
                        </w:rPr>
                        <w:t>s</w:t>
                      </w:r>
                      <w:r w:rsidRPr="005B5D77">
                        <w:rPr>
                          <w:b/>
                        </w:rPr>
                        <w:t>ed suscipit</w:t>
                      </w:r>
                      <w:r>
                        <w:rPr>
                          <w:b/>
                        </w:rPr>
                        <w:br/>
                        <w:t>1 donec mi</w:t>
                      </w:r>
                      <w:r w:rsidRPr="00CA47DA">
                        <w:rPr>
                          <w:b/>
                        </w:rPr>
                        <w:br/>
                        <w:t xml:space="preserve">½ </w:t>
                      </w:r>
                      <w:r>
                        <w:rPr>
                          <w:b/>
                        </w:rPr>
                        <w:t>f</w:t>
                      </w:r>
                      <w:r w:rsidRPr="005B5D77">
                        <w:rPr>
                          <w:b/>
                        </w:rPr>
                        <w:t>usce eu nisi</w:t>
                      </w:r>
                      <w:r w:rsidRPr="00CA47DA">
                        <w:rPr>
                          <w:b/>
                        </w:rPr>
                        <w:br/>
                        <w:t xml:space="preserve">1 </w:t>
                      </w:r>
                      <w:r>
                        <w:rPr>
                          <w:b/>
                        </w:rPr>
                        <w:t>suspendisse</w:t>
                      </w:r>
                    </w:p>
                    <w:p w14:paraId="4BB003E2" w14:textId="77777777" w:rsidR="002D2E75" w:rsidRPr="00CA47DA" w:rsidRDefault="002D2E75" w:rsidP="00E63509">
                      <w:pPr>
                        <w:pStyle w:val="BlockText"/>
                        <w:rPr>
                          <w:b/>
                        </w:rPr>
                      </w:pPr>
                      <w:r w:rsidRPr="00CA47DA">
                        <w:rPr>
                          <w:b/>
                        </w:rPr>
                        <w:t xml:space="preserve">½ </w:t>
                      </w:r>
                      <w:r>
                        <w:rPr>
                          <w:b/>
                        </w:rPr>
                        <w:t>aliquam turpis odio</w:t>
                      </w:r>
                      <w:r w:rsidRPr="00CA47DA">
                        <w:rPr>
                          <w:b/>
                        </w:rPr>
                        <w:br/>
                        <w:t xml:space="preserve">½ </w:t>
                      </w:r>
                      <w:r>
                        <w:rPr>
                          <w:b/>
                        </w:rPr>
                        <w:t>nunc a enim</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28" behindDoc="0" locked="0" layoutInCell="1" allowOverlap="1" wp14:anchorId="4D27FC26" wp14:editId="12010EE1">
                <wp:simplePos x="0" y="0"/>
                <wp:positionH relativeFrom="page">
                  <wp:posOffset>3568700</wp:posOffset>
                </wp:positionH>
                <wp:positionV relativeFrom="page">
                  <wp:posOffset>7581900</wp:posOffset>
                </wp:positionV>
                <wp:extent cx="3657600" cy="499745"/>
                <wp:effectExtent l="0" t="0" r="0" b="0"/>
                <wp:wrapTight wrapText="bothSides">
                  <wp:wrapPolygon edited="0">
                    <wp:start x="0" y="0"/>
                    <wp:lineTo x="21600" y="0"/>
                    <wp:lineTo x="21600" y="21600"/>
                    <wp:lineTo x="0" y="21600"/>
                    <wp:lineTo x="0" y="0"/>
                  </wp:wrapPolygon>
                </wp:wrapTight>
                <wp:docPr id="1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513585E" w14:textId="77777777" w:rsidR="002D2E75" w:rsidRPr="00CA47DA" w:rsidRDefault="002D2E75" w:rsidP="00E63509">
                            <w:pPr>
                              <w:pStyle w:val="Heading6"/>
                            </w:pPr>
                            <w:r w:rsidRPr="00CA47DA">
                              <w:t xml:space="preserve"> Etiam tempor nibh quis tellus tempus placerat.Praesent vehicula nunc ullamcorper pede.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0" type="#_x0000_t202" style="position:absolute;margin-left:281pt;margin-top:597pt;width:4in;height:39.3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" filled="f" stroked="f">
                <v:stroke o:forcedash="t"/>
                <v:textbox inset=",0,,0">
                  <w:txbxContent>
                    <w:p w14:paraId="0513585E" w14:textId="77777777" w:rsidR="002D2E75" w:rsidRPr="00CA47DA" w:rsidRDefault="002D2E75" w:rsidP="00E63509">
                      <w:pPr>
                        <w:pStyle w:val="Heading6"/>
                      </w:pPr>
                      <w:r w:rsidRPr="00CA47DA">
                        <w:t xml:space="preserve"> Etiam tempor nibh quis tellus tempus placerat.Praesent vehicula nunc ullamcorper pede.</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62475" behindDoc="0" locked="0" layoutInCell="1" allowOverlap="1" wp14:anchorId="4DA495BE" wp14:editId="3E118938">
                <wp:simplePos x="0" y="0"/>
                <wp:positionH relativeFrom="page">
                  <wp:posOffset>502920</wp:posOffset>
                </wp:positionH>
                <wp:positionV relativeFrom="page">
                  <wp:posOffset>3849370</wp:posOffset>
                </wp:positionV>
                <wp:extent cx="3291840" cy="3098800"/>
                <wp:effectExtent l="0" t="1270" r="2540" b="0"/>
                <wp:wrapTight wrapText="bothSides">
                  <wp:wrapPolygon edited="0">
                    <wp:start x="0" y="0"/>
                    <wp:lineTo x="21600" y="0"/>
                    <wp:lineTo x="21600" y="21600"/>
                    <wp:lineTo x="0" y="21600"/>
                    <wp:lineTo x="0" y="0"/>
                  </wp:wrapPolygon>
                </wp:wrapTight>
                <wp:docPr id="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31">
                        <w:txbxContent>
                          <w:p w14:paraId="5937304C" w14:textId="77777777" w:rsidR="002D2E75" w:rsidRPr="00CA47DA" w:rsidRDefault="002D2E75" w:rsidP="00E63509">
                            <w:pPr>
                              <w:pStyle w:val="BodyText"/>
                            </w:pPr>
                            <w:r w:rsidRPr="00CA47DA">
                              <w:t>Nunc pulvinar elementum sem. Cras sed est. Suspendisse sed odio sed tortor nonummy tempus. Nullam urna. Quisque dictum condimentum sem. Cras nec urna blandit enim malesuada auctor. Nullam ipsum libero, cursus vitae, egestas eget, eleifend id, velit. Aenean quis ipsum sit amet purus sagittis volutpat.</w:t>
                            </w:r>
                          </w:p>
                          <w:p w14:paraId="3544B5D7" w14:textId="77777777" w:rsidR="002D2E75" w:rsidRPr="00CA47DA" w:rsidRDefault="002D2E75" w:rsidP="00E63509">
                            <w:pPr>
                              <w:pStyle w:val="BodyText"/>
                            </w:pPr>
                            <w:r w:rsidRPr="00CA47DA">
                              <w:t>Vivamus ante purus, interdum vitae, cursus quis, consectetuer sed, massa. Nulla facilisi. Donec posuere blandit pede. Nullam adipiscing fermentum turpis. Quisque nulla mauris, pretium et, egestas nec, posuere vitae, lacus. Aliquam erat volutpat. Praesent lobortis purus in ligula. Fusce et massa a nisi consectetuer fermentum. Suspendisse tempor, ipsum ac tincidunt pretium, nunc justo aliquet ante, et porta odio ipsum sed felis. Aliquam erat volutpat. Sed et tortor.</w:t>
                            </w:r>
                          </w:p>
                          <w:p w14:paraId="2800D7F7" w14:textId="77777777" w:rsidR="002D2E75" w:rsidRPr="00CA47DA" w:rsidRDefault="002D2E75" w:rsidP="00E63509">
                            <w:pPr>
                              <w:pStyle w:val="BodyText"/>
                            </w:pPr>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39.6pt;margin-top:303.1pt;width:259.2pt;height:244pt;z-index:2516624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" mv:complextextbox="1" filled="f" stroked="f">
                <v:stroke o:forcedash="t"/>
                <v:textbox style="mso-next-textbox:#Text Box 58" inset=",0,,0">
                  <w:txbxContent>
                    <w:p w14:paraId="5937304C" w14:textId="77777777" w:rsidR="002D2E75" w:rsidRPr="00CA47DA" w:rsidRDefault="002D2E75" w:rsidP="00E63509">
                      <w:pPr>
                        <w:pStyle w:val="BodyText"/>
                      </w:pPr>
                      <w:r w:rsidRPr="00CA47DA">
                        <w:t>Nunc pulvinar elementum sem. Cras sed est. Suspendisse sed odio sed tortor nonummy tempus. Nullam urna. Quisque dictum condimentum sem. Cras nec urna blandit enim malesuada auctor. Nullam ipsum libero, cursus vitae, egestas eget, eleifend id, velit. Aenean quis ipsum sit amet purus sagittis volutpat.</w:t>
                      </w:r>
                    </w:p>
                    <w:p w14:paraId="3544B5D7" w14:textId="77777777" w:rsidR="002D2E75" w:rsidRPr="00CA47DA" w:rsidRDefault="002D2E75" w:rsidP="00E63509">
                      <w:pPr>
                        <w:pStyle w:val="BodyText"/>
                      </w:pPr>
                      <w:r w:rsidRPr="00CA47DA">
                        <w:t>Vivamus ante purus, interdum vitae, cursus quis, consectetuer sed, massa. Nulla facilisi. Donec posuere blandit pede. Nullam adipiscing fermentum turpis. Quisque nulla mauris, pretium et, egestas nec, posuere vitae, lacus. Aliquam erat volutpat. Praesent lobortis purus in ligula. Fusce et massa a nisi consectetuer fermentum. Suspendisse tempor, ipsum ac tincidunt pretium, nunc justo aliquet ante, et porta odio ipsum sed felis. Aliquam erat volutpat. Sed et tortor.</w:t>
                      </w:r>
                    </w:p>
                    <w:p w14:paraId="2800D7F7" w14:textId="77777777" w:rsidR="002D2E75" w:rsidRPr="00CA47DA" w:rsidRDefault="002D2E75" w:rsidP="00E63509">
                      <w:pPr>
                        <w:pStyle w:val="BodyText"/>
                      </w:pPr>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24" behindDoc="0" locked="0" layoutInCell="1" allowOverlap="1" wp14:anchorId="41C9F219" wp14:editId="7B59913B">
                <wp:simplePos x="0" y="0"/>
                <wp:positionH relativeFrom="page">
                  <wp:posOffset>502920</wp:posOffset>
                </wp:positionH>
                <wp:positionV relativeFrom="page">
                  <wp:posOffset>3008630</wp:posOffset>
                </wp:positionV>
                <wp:extent cx="6766560" cy="736600"/>
                <wp:effectExtent l="0" t="0" r="0" b="1270"/>
                <wp:wrapTight wrapText="bothSides">
                  <wp:wrapPolygon edited="0">
                    <wp:start x="0" y="0"/>
                    <wp:lineTo x="21600" y="0"/>
                    <wp:lineTo x="21600" y="21600"/>
                    <wp:lineTo x="0" y="21600"/>
                    <wp:lineTo x="0" y="0"/>
                  </wp:wrapPolygon>
                </wp:wrapTight>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3328D8E" w14:textId="77777777" w:rsidR="002D2E75" w:rsidRPr="00CA47DA" w:rsidRDefault="002D2E75" w:rsidP="00E63509">
                            <w:pPr>
                              <w:pStyle w:val="Heading1"/>
                            </w:pPr>
                            <w:r>
                              <w:t>V</w:t>
                            </w:r>
                            <w:r w:rsidRPr="00CA47DA">
                              <w:t xml:space="preserve">estibulum aliquam quam eget dolor. Aliquam ipsum. In euismod.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2" type="#_x0000_t202" style="position:absolute;margin-left:39.6pt;margin-top:236.9pt;width:532.8pt;height:58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" filled="f" stroked="f">
                <v:stroke o:forcedash="t"/>
                <v:textbox inset=",0,,0">
                  <w:txbxContent>
                    <w:p w14:paraId="53328D8E" w14:textId="77777777" w:rsidR="002D2E75" w:rsidRPr="00CA47DA" w:rsidRDefault="002D2E75" w:rsidP="00E63509">
                      <w:pPr>
                        <w:pStyle w:val="Heading1"/>
                      </w:pPr>
                      <w:r>
                        <w:t>V</w:t>
                      </w:r>
                      <w:r w:rsidRPr="00CA47DA">
                        <w:t xml:space="preserve">estibulum aliquam quam eget dolor. Aliquam ipsum. In euismod.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26" behindDoc="0" locked="0" layoutInCell="1" allowOverlap="1" wp14:anchorId="362570B5" wp14:editId="5561955C">
                <wp:simplePos x="0" y="0"/>
                <wp:positionH relativeFrom="page">
                  <wp:posOffset>3977640</wp:posOffset>
                </wp:positionH>
                <wp:positionV relativeFrom="page">
                  <wp:posOffset>3849370</wp:posOffset>
                </wp:positionV>
                <wp:extent cx="3291840" cy="3098800"/>
                <wp:effectExtent l="2540" t="1270" r="0" b="0"/>
                <wp:wrapTight wrapText="bothSides">
                  <wp:wrapPolygon edited="0">
                    <wp:start x="0" y="0"/>
                    <wp:lineTo x="21600" y="0"/>
                    <wp:lineTo x="21600" y="21600"/>
                    <wp:lineTo x="0" y="21600"/>
                    <wp:lineTo x="0" y="0"/>
                  </wp:wrapPolygon>
                </wp:wrapTight>
                <wp:docPr id="9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1"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3" type="#_x0000_t202" style="position:absolute;margin-left:313.2pt;margin-top:303.1pt;width:259.2pt;height:244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" mv:complextextbox="1" filled="f" stroked="f">
                <v:stroke o:forcedash="t"/>
                <v:textbox inset=",0,,0">
                  <w:txbxContent/>
                </v:textbox>
                <w10:wrap type="tight" anchorx="page" anchory="page"/>
              </v:shape>
            </w:pict>
          </mc:Fallback>
        </mc:AlternateContent>
      </w:r>
      <w:r w:rsidR="0060684F">
        <w:rPr>
          <w:noProof/>
        </w:rPr>
        <mc:AlternateContent>
          <mc:Choice Requires="wps">
            <w:drawing>
              <wp:anchor distT="0" distB="0" distL="114300" distR="114300" simplePos="0" relativeHeight="251658311" behindDoc="0" locked="0" layoutInCell="1" allowOverlap="1" wp14:anchorId="1BABE0D0" wp14:editId="2BDC3EBD">
                <wp:simplePos x="0" y="0"/>
                <wp:positionH relativeFrom="page">
                  <wp:posOffset>546100</wp:posOffset>
                </wp:positionH>
                <wp:positionV relativeFrom="page">
                  <wp:posOffset>7049770</wp:posOffset>
                </wp:positionV>
                <wp:extent cx="6680200" cy="0"/>
                <wp:effectExtent l="12700" t="13970" r="25400" b="24130"/>
                <wp:wrapNone/>
                <wp:docPr id="9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" strokecolor="#ad0202 [3215]"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38" behindDoc="0" locked="0" layoutInCell="1" allowOverlap="1" wp14:anchorId="3B5FB4D3" wp14:editId="61A8C629">
                <wp:simplePos x="0" y="0"/>
                <wp:positionH relativeFrom="page">
                  <wp:posOffset>374650</wp:posOffset>
                </wp:positionH>
                <wp:positionV relativeFrom="page">
                  <wp:posOffset>7049770</wp:posOffset>
                </wp:positionV>
                <wp:extent cx="7022465" cy="2644140"/>
                <wp:effectExtent l="6350" t="1270" r="0" b="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" fillcolor="white [3212]" stroked="f" strokecolor="#4a7ebb" strokeweight="1.5pt">
                <v:fill color2="#fbbe05 [3205]" focus="100%" type="gradient"/>
                <v:shadow opacity="22938f" mv:blur="38100f" offset="0,2pt"/>
                <v:textbox inset=",7.2pt,,7.2pt"/>
                <w10:wrap anchorx="page" anchory="page"/>
              </v:rect>
            </w:pict>
          </mc:Fallback>
        </mc:AlternateContent>
      </w:r>
      <w:r w:rsidR="0060684F">
        <w:rPr>
          <w:noProof/>
        </w:rPr>
        <mc:AlternateContent>
          <mc:Choice Requires="wpg">
            <w:drawing>
              <wp:anchor distT="0" distB="0" distL="114300" distR="114300" simplePos="0" relativeHeight="251658372" behindDoc="0" locked="0" layoutInCell="1" allowOverlap="1" wp14:anchorId="22C705FD" wp14:editId="483D6E63">
                <wp:simplePos x="0" y="0"/>
                <wp:positionH relativeFrom="page">
                  <wp:posOffset>723900</wp:posOffset>
                </wp:positionH>
                <wp:positionV relativeFrom="page">
                  <wp:posOffset>8343900</wp:posOffset>
                </wp:positionV>
                <wp:extent cx="2654300" cy="1524000"/>
                <wp:effectExtent l="304800" t="215900" r="190500" b="266700"/>
                <wp:wrapTight wrapText="bothSides">
                  <wp:wrapPolygon edited="0">
                    <wp:start x="2088" y="945"/>
                    <wp:lineTo x="1705" y="1215"/>
                    <wp:lineTo x="853" y="2700"/>
                    <wp:lineTo x="853" y="3240"/>
                    <wp:lineTo x="155" y="5265"/>
                    <wp:lineTo x="-310" y="5805"/>
                    <wp:lineTo x="-1085" y="7155"/>
                    <wp:lineTo x="-1085" y="7695"/>
                    <wp:lineTo x="-543" y="10125"/>
                    <wp:lineTo x="1395" y="11610"/>
                    <wp:lineTo x="2088" y="11745"/>
                    <wp:lineTo x="4723" y="15930"/>
                    <wp:lineTo x="4723" y="16200"/>
                    <wp:lineTo x="5576" y="18090"/>
                    <wp:lineTo x="5808" y="18765"/>
                    <wp:lineTo x="15249" y="20250"/>
                    <wp:lineTo x="18660" y="20520"/>
                    <wp:lineTo x="19972" y="20520"/>
                    <wp:lineTo x="20282" y="20250"/>
                    <wp:lineTo x="20747" y="18900"/>
                    <wp:lineTo x="20670" y="15930"/>
                    <wp:lineTo x="21522" y="13770"/>
                    <wp:lineTo x="21522" y="12285"/>
                    <wp:lineTo x="21290" y="10800"/>
                    <wp:lineTo x="19740" y="10125"/>
                    <wp:lineTo x="16334" y="9585"/>
                    <wp:lineTo x="14247" y="7425"/>
                    <wp:lineTo x="14092" y="6615"/>
                    <wp:lineTo x="12154" y="6210"/>
                    <wp:lineTo x="5033" y="5265"/>
                    <wp:lineTo x="4258" y="2835"/>
                    <wp:lineTo x="3405" y="1350"/>
                    <wp:lineTo x="3095" y="945"/>
                    <wp:lineTo x="2088" y="945"/>
                  </wp:wrapPolygon>
                </wp:wrapTight>
                <wp:docPr id="6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1524000"/>
                          <a:chOff x="2820" y="11120"/>
                          <a:chExt cx="4180" cy="2400"/>
                        </a:xfrm>
                      </wpg:grpSpPr>
                      <pic:pic xmlns:pic="http://schemas.openxmlformats.org/drawingml/2006/picture">
                        <pic:nvPicPr>
                          <pic:cNvPr id="61" name="Picture 38" descr=":nfc 13 - fall p 2 through 6:yellowBoneShadow.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3107848">
                            <a:off x="2640" y="11300"/>
                            <a:ext cx="2160" cy="1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38" descr=":nfc 13 - fall p 2 through 6:yellowBoneShadow.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841495">
                            <a:off x="4840" y="11720"/>
                            <a:ext cx="2160" cy="1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7pt;margin-top:657pt;width:209pt;height:120pt;z-index:251658372;mso-position-horizontal-relative:page;mso-position-vertical-relative:page" coordorigin="2820,11120" coordsize="4180,2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fc 13 - fall p 2 through 6:yellowBoneShadow.png" style="position:absolute;left:2640;top:11300;width:2160;height:1800;rotation:3394599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j&#10;113FAAAA2wAAAA8AAABkcnMvZG93bnJldi54bWxEj0FrwkAUhO8F/8PyBG/NJj1IiG5EIkqhF2sV&#10;9fbIPpNg9m3Ibk3aX98tFHocZuYbZrkaTSse1LvGsoIkikEQl1Y3XCk4fmyfUxDOI2tsLZOCL3Kw&#10;yidPS8y0HfidHgdfiQBhl6GC2vsuk9KVNRl0ke2Ig3ezvUEfZF9J3eMQ4KaVL3E8lwYbDgs1dlTU&#10;VN4Pn0bBrnv7Putivy1u19PJXtL1eZNUSs2m43oBwtPo/8N/7VetYJ7A75fwA2T+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rI9ddxQAAANsAAAAPAAAAAAAAAAAAAAAAAJwC&#10;AABkcnMvZG93bnJldi54bWxQSwUGAAAAAAQABAD3AAAAjgMAAAAA&#10;">
                  <v:imagedata r:id="rId25" o:title="yellowBoneShadow.png"/>
                </v:shape>
                <v:shape id="Picture 38" o:spid="_x0000_s1028" type="#_x0000_t75" alt=":nfc 13 - fall p 2 through 6:yellowBoneShadow.png" style="position:absolute;left:4840;top:11720;width:2160;height:1800;rotation:201140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m&#10;yrDEAAAA2wAAAA8AAABkcnMvZG93bnJldi54bWxEj0+LwjAUxO8LfofwBC+LpuuCSDWKrrouePIP&#10;nh/NMy02L6WJbffbb4QFj8PM/IaZLztbioZqXzhW8DFKQBBnThdsFFzOu+EUhA/IGkvHpOCXPCwX&#10;vbc5ptq1fKTmFIyIEPYpKshDqFIpfZaTRT9yFXH0bq62GKKsjdQ1thFuSzlOkom0WHBcyLGir5yy&#10;++lhFUy3Tfbdmd2+PLjmc2Pa9fvtelRq0O9WMxCBuvAK/7d/tILJGJ5f4g+Qi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myrDEAAAA2wAAAA8AAAAAAAAAAAAAAAAAnAIA&#10;AGRycy9kb3ducmV2LnhtbFBLBQYAAAAABAAEAPcAAACNAwAAAAA=&#10;">
                  <v:imagedata r:id="rId26" o:title="yellowBoneShadow.png"/>
                </v:shape>
                <w10:wrap type="tight" anchorx="page" anchory="page"/>
              </v:group>
            </w:pict>
          </mc:Fallback>
        </mc:AlternateContent>
      </w:r>
      <w:r w:rsidR="00321DB9">
        <w:br w:type="page"/>
      </w:r>
      <w:r w:rsidR="0060684F">
        <w:rPr>
          <w:noProof/>
        </w:rPr>
        <w:lastRenderedPageBreak/>
        <mc:AlternateContent>
          <mc:Choice Requires="wps">
            <w:drawing>
              <wp:anchor distT="0" distB="0" distL="114300" distR="114300" simplePos="0" relativeHeight="251658331" behindDoc="0" locked="0" layoutInCell="1" allowOverlap="1" wp14:anchorId="77C09DA2" wp14:editId="336C4F9B">
                <wp:simplePos x="0" y="0"/>
                <wp:positionH relativeFrom="page">
                  <wp:posOffset>457200</wp:posOffset>
                </wp:positionH>
                <wp:positionV relativeFrom="page">
                  <wp:posOffset>969010</wp:posOffset>
                </wp:positionV>
                <wp:extent cx="3776345" cy="381000"/>
                <wp:effectExtent l="0" t="3810" r="0" b="0"/>
                <wp:wrapTight wrapText="bothSides">
                  <wp:wrapPolygon edited="0">
                    <wp:start x="0" y="0"/>
                    <wp:lineTo x="21600" y="0"/>
                    <wp:lineTo x="21600" y="21600"/>
                    <wp:lineTo x="0" y="21600"/>
                    <wp:lineTo x="0" y="0"/>
                  </wp:wrapPolygon>
                </wp:wrapTight>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13841FD" w14:textId="77777777" w:rsidR="002D2E75" w:rsidRPr="009B0516" w:rsidRDefault="002D2E75" w:rsidP="00E63509">
                            <w:pPr>
                              <w:pStyle w:val="Heading1"/>
                            </w:pPr>
                            <w:r w:rsidRPr="009B0516">
                              <w:t>Aliquam commodo nisi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4" type="#_x0000_t202" style="position:absolute;margin-left:36pt;margin-top:76.3pt;width:297.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" filled="f" stroked="f">
                <v:stroke o:forcedash="t"/>
                <v:textbox inset=",0,,0">
                  <w:txbxContent>
                    <w:p w14:paraId="613841FD" w14:textId="77777777" w:rsidR="002D2E75" w:rsidRPr="009B0516" w:rsidRDefault="002D2E75" w:rsidP="00E63509">
                      <w:pPr>
                        <w:pStyle w:val="Heading1"/>
                      </w:pPr>
                      <w:r w:rsidRPr="009B0516">
                        <w:t>Aliquam commodo nisi</w:t>
                      </w:r>
                    </w:p>
                  </w:txbxContent>
                </v:textbox>
                <w10:wrap type="tight" anchorx="page" anchory="page"/>
              </v:shape>
            </w:pict>
          </mc:Fallback>
        </mc:AlternateContent>
      </w:r>
      <w:r w:rsidR="00321DB9">
        <w:rPr>
          <w:noProof/>
        </w:rPr>
        <w:drawing>
          <wp:anchor distT="0" distB="0" distL="118745" distR="118745" simplePos="0" relativeHeight="251658374" behindDoc="0" locked="0" layoutInCell="0" allowOverlap="1" wp14:anchorId="5D36BB9B" wp14:editId="17C82265">
            <wp:simplePos x="5486400" y="8229600"/>
            <wp:positionH relativeFrom="page">
              <wp:posOffset>612140</wp:posOffset>
            </wp:positionH>
            <wp:positionV relativeFrom="page">
              <wp:posOffset>7580630</wp:posOffset>
            </wp:positionV>
            <wp:extent cx="2737485" cy="1828800"/>
            <wp:effectExtent l="228600" t="177800" r="208915" b="177800"/>
            <wp:wrapTight wrapText="bothSides">
              <wp:wrapPolygon edited="0">
                <wp:start x="-1210" y="-796"/>
                <wp:lineTo x="-1263" y="22374"/>
                <wp:lineTo x="-219" y="23160"/>
                <wp:lineTo x="3379" y="22758"/>
                <wp:lineTo x="3394" y="23058"/>
                <wp:lineTo x="16859" y="23060"/>
                <wp:lineTo x="18258" y="22904"/>
                <wp:lineTo x="22255" y="22458"/>
                <wp:lineTo x="22381" y="20940"/>
                <wp:lineTo x="22366" y="20641"/>
                <wp:lineTo x="22342" y="16131"/>
                <wp:lineTo x="22328" y="15832"/>
                <wp:lineTo x="22304" y="11322"/>
                <wp:lineTo x="22289" y="11023"/>
                <wp:lineTo x="22466" y="6491"/>
                <wp:lineTo x="22451" y="6191"/>
                <wp:lineTo x="22427" y="1682"/>
                <wp:lineTo x="22678" y="-1355"/>
                <wp:lineTo x="18236" y="-1762"/>
                <wp:lineTo x="2787" y="-1242"/>
                <wp:lineTo x="-1210" y="-796"/>
              </wp:wrapPolygon>
            </wp:wrapTight>
            <wp:docPr id="35" name="Placeholder" descr=":nfc 13 - fall p 2 through 6: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27"/>
                    <a:stretch>
                      <a:fillRect/>
                    </a:stretch>
                  </pic:blipFill>
                  <pic:spPr bwMode="auto">
                    <a:xfrm rot="255685">
                      <a:off x="0" y="0"/>
                      <a:ext cx="273748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21DB9">
        <w:rPr>
          <w:noProof/>
        </w:rPr>
        <w:drawing>
          <wp:anchor distT="0" distB="0" distL="118745" distR="118745" simplePos="0" relativeHeight="251658375" behindDoc="0" locked="0" layoutInCell="0" allowOverlap="1" wp14:anchorId="73DC448B" wp14:editId="643E901D">
            <wp:simplePos x="5486400" y="8229600"/>
            <wp:positionH relativeFrom="page">
              <wp:posOffset>4445000</wp:posOffset>
            </wp:positionH>
            <wp:positionV relativeFrom="page">
              <wp:posOffset>5583555</wp:posOffset>
            </wp:positionV>
            <wp:extent cx="2743200" cy="1826895"/>
            <wp:effectExtent l="203200" t="152400" r="203200" b="154305"/>
            <wp:wrapTight wrapText="bothSides">
              <wp:wrapPolygon edited="0">
                <wp:start x="17651" y="-1255"/>
                <wp:lineTo x="-1186" y="-1006"/>
                <wp:lineTo x="-1244" y="22449"/>
                <wp:lineTo x="3549" y="22845"/>
                <wp:lineTo x="5546" y="23010"/>
                <wp:lineTo x="18559" y="23182"/>
                <wp:lineTo x="18570" y="22882"/>
                <wp:lineTo x="21765" y="23146"/>
                <wp:lineTo x="22808" y="22029"/>
                <wp:lineTo x="22540" y="18397"/>
                <wp:lineTo x="22505" y="13883"/>
                <wp:lineTo x="22516" y="13583"/>
                <wp:lineTo x="22481" y="9069"/>
                <wp:lineTo x="22492" y="8769"/>
                <wp:lineTo x="22457" y="4254"/>
                <wp:lineTo x="22468" y="3955"/>
                <wp:lineTo x="22433" y="-560"/>
                <wp:lineTo x="22444" y="-860"/>
                <wp:lineTo x="17651" y="-1255"/>
              </wp:wrapPolygon>
            </wp:wrapTight>
            <wp:docPr id="42" name="Placeholder" descr=":nfc 13 - fall p 2 through 6:42-1816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1" descr=":nfc 13 - fall p 2 through 6:42-18160375.jpg"/>
                    <pic:cNvPicPr>
                      <a:picLocks noChangeAspect="1" noChangeArrowheads="1"/>
                    </pic:cNvPicPr>
                  </pic:nvPicPr>
                  <pic:blipFill>
                    <a:blip r:embed="rId28"/>
                    <a:stretch>
                      <a:fillRect/>
                    </a:stretch>
                  </pic:blipFill>
                  <pic:spPr bwMode="auto">
                    <a:xfrm rot="21411194">
                      <a:off x="0" y="0"/>
                      <a:ext cx="2743200" cy="182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21DB9">
        <w:rPr>
          <w:noProof/>
        </w:rPr>
        <w:drawing>
          <wp:anchor distT="0" distB="0" distL="118745" distR="118745" simplePos="0" relativeHeight="251658376" behindDoc="0" locked="0" layoutInCell="0" allowOverlap="1" wp14:anchorId="4F2BA00C" wp14:editId="57A7BB55">
            <wp:simplePos x="5486400" y="8229600"/>
            <wp:positionH relativeFrom="page">
              <wp:posOffset>4450715</wp:posOffset>
            </wp:positionH>
            <wp:positionV relativeFrom="page">
              <wp:posOffset>1499235</wp:posOffset>
            </wp:positionV>
            <wp:extent cx="2743200" cy="1826895"/>
            <wp:effectExtent l="203200" t="203200" r="228600" b="179705"/>
            <wp:wrapTight wrapText="bothSides">
              <wp:wrapPolygon edited="0">
                <wp:start x="-1284" y="-952"/>
                <wp:lineTo x="-1229" y="18326"/>
                <wp:lineTo x="-568" y="23066"/>
                <wp:lineTo x="1442" y="23118"/>
                <wp:lineTo x="17287" y="22966"/>
                <wp:lineTo x="18683" y="22793"/>
                <wp:lineTo x="22470" y="22325"/>
                <wp:lineTo x="22355" y="20230"/>
                <wp:lineTo x="22507" y="15691"/>
                <wp:lineTo x="22491" y="15392"/>
                <wp:lineTo x="22444" y="10877"/>
                <wp:lineTo x="22427" y="10578"/>
                <wp:lineTo x="22380" y="6064"/>
                <wp:lineTo x="22364" y="5765"/>
                <wp:lineTo x="22516" y="1226"/>
                <wp:lineTo x="22783" y="-1218"/>
                <wp:lineTo x="18747" y="-1623"/>
                <wp:lineTo x="2504" y="-1421"/>
                <wp:lineTo x="-1284" y="-952"/>
              </wp:wrapPolygon>
            </wp:wrapTight>
            <wp:docPr id="40" name="Placeholder" descr=":nfc 13 - fall p 2 through 6:42-1829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2" descr=":nfc 13 - fall p 2 through 6:42-18292738.jpg"/>
                    <pic:cNvPicPr>
                      <a:picLocks noChangeAspect="1" noChangeArrowheads="1"/>
                    </pic:cNvPicPr>
                  </pic:nvPicPr>
                  <pic:blipFill>
                    <a:blip r:embed="rId29"/>
                    <a:stretch>
                      <a:fillRect/>
                    </a:stretch>
                  </pic:blipFill>
                  <pic:spPr bwMode="auto">
                    <a:xfrm rot="282616">
                      <a:off x="0" y="0"/>
                      <a:ext cx="2743200" cy="182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0684F">
        <w:rPr>
          <w:noProof/>
        </w:rPr>
        <mc:AlternateContent>
          <mc:Choice Requires="wps">
            <w:drawing>
              <wp:anchor distT="0" distB="0" distL="114300" distR="114300" simplePos="0" relativeHeight="251658338" behindDoc="0" locked="0" layoutInCell="1" allowOverlap="1" wp14:anchorId="58CA96F3" wp14:editId="6F0DD7C5">
                <wp:simplePos x="0" y="0"/>
                <wp:positionH relativeFrom="page">
                  <wp:posOffset>3556000</wp:posOffset>
                </wp:positionH>
                <wp:positionV relativeFrom="page">
                  <wp:posOffset>7807960</wp:posOffset>
                </wp:positionV>
                <wp:extent cx="3776345" cy="320040"/>
                <wp:effectExtent l="0" t="0" r="0" b="0"/>
                <wp:wrapTight wrapText="bothSides">
                  <wp:wrapPolygon edited="0">
                    <wp:start x="0" y="0"/>
                    <wp:lineTo x="21600" y="0"/>
                    <wp:lineTo x="21600" y="21600"/>
                    <wp:lineTo x="0" y="21600"/>
                    <wp:lineTo x="0" y="0"/>
                  </wp:wrapPolygon>
                </wp:wrapTight>
                <wp:docPr id="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5748C3A" w14:textId="77777777" w:rsidR="002D2E75" w:rsidRPr="00CA47DA" w:rsidRDefault="002D2E75" w:rsidP="00E63509">
                            <w:pPr>
                              <w:pStyle w:val="Heading2"/>
                            </w:pPr>
                            <w:r w:rsidRPr="009B0516">
                              <w:t>Curabitur in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5" type="#_x0000_t202" style="position:absolute;margin-left:280pt;margin-top:614.8pt;width:297.35pt;height:25.2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" filled="f" stroked="f">
                <v:stroke o:forcedash="t"/>
                <v:textbox inset=",0,,0">
                  <w:txbxContent>
                    <w:p w14:paraId="65748C3A" w14:textId="77777777" w:rsidR="002D2E75" w:rsidRPr="00CA47DA" w:rsidRDefault="002D2E75" w:rsidP="00E63509">
                      <w:pPr>
                        <w:pStyle w:val="Heading2"/>
                      </w:pPr>
                      <w:r w:rsidRPr="009B0516">
                        <w:t>Curabitur in dolor</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9" behindDoc="0" locked="0" layoutInCell="0" allowOverlap="1" wp14:anchorId="011B8533" wp14:editId="17D1A6E8">
                <wp:simplePos x="0" y="0"/>
                <wp:positionH relativeFrom="page">
                  <wp:posOffset>3556000</wp:posOffset>
                </wp:positionH>
                <wp:positionV relativeFrom="page">
                  <wp:posOffset>8138160</wp:posOffset>
                </wp:positionV>
                <wp:extent cx="3771900" cy="1376680"/>
                <wp:effectExtent l="0" t="0" r="0" b="0"/>
                <wp:wrapTight wrapText="bothSides">
                  <wp:wrapPolygon edited="0">
                    <wp:start x="0" y="0"/>
                    <wp:lineTo x="21600" y="0"/>
                    <wp:lineTo x="21600" y="21600"/>
                    <wp:lineTo x="0" y="21600"/>
                    <wp:lineTo x="0" y="0"/>
                  </wp:wrapPolygon>
                </wp:wrapTight>
                <wp:docPr id="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4CFDC313" w14:textId="77777777" w:rsidR="002D2E75" w:rsidRPr="00CA47DA" w:rsidRDefault="002D2E75" w:rsidP="00E63509">
                            <w:pPr>
                              <w:pStyle w:val="BodyText"/>
                            </w:pPr>
                            <w:r w:rsidRPr="009B0516">
                              <w:t xml:space="preserve">Proin tempor, nunc sit amet scelerisque vulputate, urna leo laoreet nunc, posuere ultricies ipsum ligula a odio. Nunc convallis magna eget lacus. Curabitur condimentum, mauris placerat sagittis ullamcorper, purus orci rutrum mi, sit amet convallis dolor urna id tortor. Sed a lectus. Suspendisse potenti.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6" type="#_x0000_t202" style="position:absolute;margin-left:280pt;margin-top:640.8pt;width:297pt;height:108.4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" mv:complextextbox="1" o:allowincell="f" filled="f" stroked="f">
                <v:stroke o:forcedash="t"/>
                <v:textbox inset=",0,,0">
                  <w:txbxContent>
                    <w:p w14:paraId="4CFDC313" w14:textId="77777777" w:rsidR="002D2E75" w:rsidRPr="00CA47DA" w:rsidRDefault="002D2E75" w:rsidP="00E63509">
                      <w:pPr>
                        <w:pStyle w:val="BodyText"/>
                      </w:pPr>
                      <w:r w:rsidRPr="009B0516">
                        <w:t xml:space="preserve">Proin tempor, nunc sit amet scelerisque vulputate, urna leo laoreet nunc, posuere ultricies ipsum ligula a odio. Nunc convallis magna eget lacus. Curabitur condimentum, mauris placerat sagittis ullamcorper, purus orci rutrum mi, sit amet convallis dolor urna id tortor. Sed a lectus. Suspendisse potenti.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7" behindDoc="0" locked="0" layoutInCell="0" allowOverlap="1" wp14:anchorId="60FCE0A8" wp14:editId="60437238">
                <wp:simplePos x="0" y="0"/>
                <wp:positionH relativeFrom="page">
                  <wp:posOffset>452755</wp:posOffset>
                </wp:positionH>
                <wp:positionV relativeFrom="page">
                  <wp:posOffset>6040120</wp:posOffset>
                </wp:positionV>
                <wp:extent cx="3771900" cy="1376680"/>
                <wp:effectExtent l="0" t="0" r="4445" b="0"/>
                <wp:wrapTight wrapText="bothSides">
                  <wp:wrapPolygon edited="0">
                    <wp:start x="0" y="0"/>
                    <wp:lineTo x="21600" y="0"/>
                    <wp:lineTo x="21600" y="21600"/>
                    <wp:lineTo x="0" y="21600"/>
                    <wp:lineTo x="0" y="0"/>
                  </wp:wrapPolygon>
                </wp:wrapTight>
                <wp:docPr id="5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D55D182" w14:textId="77777777" w:rsidR="002D2E75" w:rsidRPr="00CA47DA" w:rsidRDefault="002D2E75" w:rsidP="00E63509">
                            <w:pPr>
                              <w:pStyle w:val="BodyText"/>
                            </w:pPr>
                            <w:r w:rsidRPr="009B0516">
                              <w:t xml:space="preserve">Nunc viverra, tellus id sagittis accumsan, justo sapien hendrerit orci, sit amet semper eros urna a mauris. Aenean felis ante, fringilla vitae, pretium nec, tincidunt nec, dolor. Suspendisse id turpis. Maecenas quam lectus, imperdiet sit amet, volutpat eu, tincidunt rutrum, turpis.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67" type="#_x0000_t202" style="position:absolute;margin-left:35.65pt;margin-top:475.6pt;width:297pt;height:108.4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" mv:complextextbox="1" o:allowincell="f" filled="f" stroked="f">
                <v:stroke o:forcedash="t"/>
                <v:textbox inset=",0,,0">
                  <w:txbxContent>
                    <w:p w14:paraId="0D55D182" w14:textId="77777777" w:rsidR="002D2E75" w:rsidRPr="00CA47DA" w:rsidRDefault="002D2E75" w:rsidP="00E63509">
                      <w:pPr>
                        <w:pStyle w:val="BodyText"/>
                      </w:pPr>
                      <w:r w:rsidRPr="009B0516">
                        <w:t xml:space="preserve">Nunc viverra, tellus id sagittis accumsan, justo sapien hendrerit orci, sit amet semper eros urna a mauris. Aenean felis ante, fringilla vitae, pretium nec, tincidunt nec, dolor. Suspendisse id turpis. Maecenas quam lectus, imperdiet sit amet, volutpat eu, tincidunt rutrum, turpis.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6" behindDoc="0" locked="0" layoutInCell="1" allowOverlap="1" wp14:anchorId="1681C722" wp14:editId="0BC10F57">
                <wp:simplePos x="0" y="0"/>
                <wp:positionH relativeFrom="page">
                  <wp:posOffset>452755</wp:posOffset>
                </wp:positionH>
                <wp:positionV relativeFrom="page">
                  <wp:posOffset>5709920</wp:posOffset>
                </wp:positionV>
                <wp:extent cx="3776345" cy="320040"/>
                <wp:effectExtent l="0" t="0" r="0" b="2540"/>
                <wp:wrapTight wrapText="bothSides">
                  <wp:wrapPolygon edited="0">
                    <wp:start x="0" y="0"/>
                    <wp:lineTo x="21600" y="0"/>
                    <wp:lineTo x="21600" y="21600"/>
                    <wp:lineTo x="0" y="21600"/>
                    <wp:lineTo x="0"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22EF97A" w14:textId="77777777" w:rsidR="002D2E75" w:rsidRPr="00CA47DA" w:rsidRDefault="002D2E75" w:rsidP="00E63509">
                            <w:pPr>
                              <w:pStyle w:val="Heading2"/>
                            </w:pPr>
                            <w:r w:rsidRPr="009B0516">
                              <w:t>Curabitur vitae erat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8" type="#_x0000_t202" style="position:absolute;margin-left:35.65pt;margin-top:449.6pt;width:297.35pt;height:25.2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" filled="f" stroked="f">
                <v:stroke o:forcedash="t"/>
                <v:textbox inset=",0,,0">
                  <w:txbxContent>
                    <w:p w14:paraId="022EF97A" w14:textId="77777777" w:rsidR="002D2E75" w:rsidRPr="00CA47DA" w:rsidRDefault="002D2E75" w:rsidP="00E63509">
                      <w:pPr>
                        <w:pStyle w:val="Heading2"/>
                      </w:pPr>
                      <w:r w:rsidRPr="009B0516">
                        <w:t>Curabitur vitae erat</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4" behindDoc="0" locked="0" layoutInCell="1" allowOverlap="1" wp14:anchorId="087621A0" wp14:editId="36F4A043">
                <wp:simplePos x="0" y="0"/>
                <wp:positionH relativeFrom="page">
                  <wp:posOffset>3556000</wp:posOffset>
                </wp:positionH>
                <wp:positionV relativeFrom="page">
                  <wp:posOffset>3677920</wp:posOffset>
                </wp:positionV>
                <wp:extent cx="3776345" cy="320040"/>
                <wp:effectExtent l="0" t="0" r="0" b="2540"/>
                <wp:wrapTight wrapText="bothSides">
                  <wp:wrapPolygon edited="0">
                    <wp:start x="0" y="0"/>
                    <wp:lineTo x="21600" y="0"/>
                    <wp:lineTo x="21600" y="21600"/>
                    <wp:lineTo x="0" y="21600"/>
                    <wp:lineTo x="0" y="0"/>
                  </wp:wrapPolygon>
                </wp:wrapTight>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9EC5937" w14:textId="77777777" w:rsidR="002D2E75" w:rsidRPr="00CA47DA" w:rsidRDefault="002D2E75" w:rsidP="00E63509">
                            <w:pPr>
                              <w:pStyle w:val="Heading2"/>
                            </w:pPr>
                            <w:r w:rsidRPr="009B0516">
                              <w:t>Vivamus fringilla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9" type="#_x0000_t202" style="position:absolute;margin-left:280pt;margin-top:289.6pt;width:297.35pt;height:25.2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" filled="f" stroked="f">
                <v:stroke o:forcedash="t"/>
                <v:textbox inset=",0,,0">
                  <w:txbxContent>
                    <w:p w14:paraId="39EC5937" w14:textId="77777777" w:rsidR="002D2E75" w:rsidRPr="00CA47DA" w:rsidRDefault="002D2E75" w:rsidP="00E63509">
                      <w:pPr>
                        <w:pStyle w:val="Heading2"/>
                      </w:pPr>
                      <w:r w:rsidRPr="009B0516">
                        <w:t>Vivamus fringilla</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5" behindDoc="0" locked="0" layoutInCell="0" allowOverlap="1" wp14:anchorId="61B4F976" wp14:editId="76D31CE0">
                <wp:simplePos x="0" y="0"/>
                <wp:positionH relativeFrom="page">
                  <wp:posOffset>3556000</wp:posOffset>
                </wp:positionH>
                <wp:positionV relativeFrom="page">
                  <wp:posOffset>4008120</wp:posOffset>
                </wp:positionV>
                <wp:extent cx="3771900" cy="1376680"/>
                <wp:effectExtent l="0" t="0" r="0" b="0"/>
                <wp:wrapTight wrapText="bothSides">
                  <wp:wrapPolygon edited="0">
                    <wp:start x="0" y="0"/>
                    <wp:lineTo x="21600" y="0"/>
                    <wp:lineTo x="21600" y="21600"/>
                    <wp:lineTo x="0" y="21600"/>
                    <wp:lineTo x="0" y="0"/>
                  </wp:wrapPolygon>
                </wp:wrapTight>
                <wp:docPr id="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73191F5D" w14:textId="77777777" w:rsidR="002D2E75" w:rsidRPr="00CA47DA" w:rsidRDefault="002D2E75" w:rsidP="00E63509">
                            <w:pPr>
                              <w:pStyle w:val="BodyText"/>
                            </w:pPr>
                            <w:r w:rsidRPr="009B0516">
                              <w:t xml:space="preserve">Vivamus dignissim dolor placerat tellus. Sed purus. Nam molestie, quam facilisis iaculis viverra, nulla turpis dictum nunc, eu nonummy lacus felis eu elit. Nunc ultricies, lorem sed rutrum congue, orci urna porttitor mauris, sed rhoncus elit diam a massa. Phasellus nonummy dolor sit amet mi.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0" type="#_x0000_t202" style="position:absolute;margin-left:280pt;margin-top:315.6pt;width:297pt;height:108.4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" mv:complextextbox="1" o:allowincell="f" filled="f" stroked="f">
                <v:stroke o:forcedash="t"/>
                <v:textbox inset=",0,,0">
                  <w:txbxContent>
                    <w:p w14:paraId="73191F5D" w14:textId="77777777" w:rsidR="002D2E75" w:rsidRPr="00CA47DA" w:rsidRDefault="002D2E75" w:rsidP="00E63509">
                      <w:pPr>
                        <w:pStyle w:val="BodyText"/>
                      </w:pPr>
                      <w:r w:rsidRPr="009B0516">
                        <w:t xml:space="preserve">Vivamus dignissim dolor placerat tellus. Sed purus. Nam molestie, quam facilisis iaculis viverra, nulla turpis dictum nunc, eu nonummy lacus felis eu elit. Nunc ultricies, lorem sed rutrum congue, orci urna porttitor mauris, sed rhoncus elit diam a massa. Phasellus nonummy dolor sit amet mi.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2" behindDoc="0" locked="0" layoutInCell="1" allowOverlap="1" wp14:anchorId="1C07A4A1" wp14:editId="6C4373A7">
                <wp:simplePos x="0" y="0"/>
                <wp:positionH relativeFrom="page">
                  <wp:posOffset>457200</wp:posOffset>
                </wp:positionH>
                <wp:positionV relativeFrom="page">
                  <wp:posOffset>1559560</wp:posOffset>
                </wp:positionV>
                <wp:extent cx="3776345" cy="320040"/>
                <wp:effectExtent l="0" t="0" r="0" b="0"/>
                <wp:wrapTight wrapText="bothSides">
                  <wp:wrapPolygon edited="0">
                    <wp:start x="0" y="0"/>
                    <wp:lineTo x="21600" y="0"/>
                    <wp:lineTo x="21600" y="21600"/>
                    <wp:lineTo x="0" y="21600"/>
                    <wp:lineTo x="0" y="0"/>
                  </wp:wrapPolygon>
                </wp:wrapTight>
                <wp:docPr id="5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C40660A" w14:textId="77777777" w:rsidR="002D2E75" w:rsidRPr="00CA47DA" w:rsidRDefault="002D2E75" w:rsidP="00E63509">
                            <w:pPr>
                              <w:pStyle w:val="Heading2"/>
                            </w:pPr>
                            <w:r w:rsidRPr="009B0516">
                              <w:t>Fusce quis lacus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1" type="#_x0000_t202" style="position:absolute;margin-left:36pt;margin-top:122.8pt;width:297.35pt;height:25.2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" filled="f" stroked="f">
                <v:stroke o:forcedash="t"/>
                <v:textbox inset=",0,,0">
                  <w:txbxContent>
                    <w:p w14:paraId="7C40660A" w14:textId="77777777" w:rsidR="002D2E75" w:rsidRPr="00CA47DA" w:rsidRDefault="002D2E75" w:rsidP="00E63509">
                      <w:pPr>
                        <w:pStyle w:val="Heading2"/>
                      </w:pPr>
                      <w:r w:rsidRPr="009B0516">
                        <w:t>Fusce quis lacus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33" behindDoc="0" locked="0" layoutInCell="0" allowOverlap="1" wp14:anchorId="72B8AC3A" wp14:editId="31B40FE7">
                <wp:simplePos x="0" y="0"/>
                <wp:positionH relativeFrom="page">
                  <wp:posOffset>457200</wp:posOffset>
                </wp:positionH>
                <wp:positionV relativeFrom="page">
                  <wp:posOffset>1889760</wp:posOffset>
                </wp:positionV>
                <wp:extent cx="3771900" cy="1376680"/>
                <wp:effectExtent l="0" t="0" r="0" b="0"/>
                <wp:wrapTight wrapText="bothSides">
                  <wp:wrapPolygon edited="0">
                    <wp:start x="0" y="0"/>
                    <wp:lineTo x="21600" y="0"/>
                    <wp:lineTo x="21600" y="21600"/>
                    <wp:lineTo x="0" y="21600"/>
                    <wp:lineTo x="0" y="0"/>
                  </wp:wrapPolygon>
                </wp:wrapTight>
                <wp:docPr id="5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49E13FCC" w14:textId="77777777" w:rsidR="002D2E75" w:rsidRPr="00CA47DA" w:rsidRDefault="002D2E75" w:rsidP="00E63509">
                            <w:pPr>
                              <w:pStyle w:val="BodyText"/>
                            </w:pPr>
                            <w:r w:rsidRPr="009B0516">
                              <w:t>Class aptent taciti sociosqu ad litora torquent per conubia nostra, per inceptos hymenaeos. Nulla facilisi. Vestibulum consequat. In elementum porta ipsum. Morbi faucibus augue. Etiam aliquet placerat sapien. Phasellus gravida urna ac turpis. Curabitur eget purus a nunc gravida convallis. Suspendisse vestibulum.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2" type="#_x0000_t202" style="position:absolute;margin-left:36pt;margin-top:148.8pt;width:297pt;height:108.4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" mv:complextextbox="1" o:allowincell="f" filled="f" stroked="f">
                <v:stroke o:forcedash="t"/>
                <v:textbox inset=",0,,0">
                  <w:txbxContent>
                    <w:p w14:paraId="49E13FCC" w14:textId="77777777" w:rsidR="002D2E75" w:rsidRPr="00CA47DA" w:rsidRDefault="002D2E75" w:rsidP="00E63509">
                      <w:pPr>
                        <w:pStyle w:val="BodyText"/>
                      </w:pPr>
                      <w:r w:rsidRPr="009B0516">
                        <w:t>Class aptent taciti sociosqu ad litora torquent per conubia nostra, per inceptos hymenaeos. Nulla facilisi. Vestibulum consequat. In elementum porta ipsum. Morbi faucibus augue. Etiam aliquet placerat sapien. Phasellus gravida urna ac turpis. Curabitur eget purus a nunc gravida convallis. Suspendisse vestibulum.</w:t>
                      </w:r>
                    </w:p>
                  </w:txbxContent>
                </v:textbox>
                <w10:wrap type="tight" anchorx="page" anchory="page"/>
              </v:shape>
            </w:pict>
          </mc:Fallback>
        </mc:AlternateContent>
      </w:r>
      <w:r w:rsidR="00321DB9">
        <w:rPr>
          <w:noProof/>
        </w:rPr>
        <w:drawing>
          <wp:anchor distT="0" distB="0" distL="118745" distR="118745" simplePos="0" relativeHeight="251658373" behindDoc="0" locked="0" layoutInCell="0" allowOverlap="1" wp14:anchorId="63D2DADF" wp14:editId="2B238191">
            <wp:simplePos x="5486400" y="8229600"/>
            <wp:positionH relativeFrom="page">
              <wp:posOffset>546100</wp:posOffset>
            </wp:positionH>
            <wp:positionV relativeFrom="page">
              <wp:posOffset>3556000</wp:posOffset>
            </wp:positionV>
            <wp:extent cx="2743200" cy="1828800"/>
            <wp:effectExtent l="228600" t="228600" r="203200" b="203200"/>
            <wp:wrapTight wrapText="bothSides">
              <wp:wrapPolygon edited="0">
                <wp:start x="19076" y="-1502"/>
                <wp:lineTo x="3813" y="-1730"/>
                <wp:lineTo x="-1044" y="-1268"/>
                <wp:lineTo x="-1126" y="14703"/>
                <wp:lineTo x="-1037" y="22255"/>
                <wp:lineTo x="2146" y="22743"/>
                <wp:lineTo x="3141" y="22895"/>
                <wp:lineTo x="19022" y="22916"/>
                <wp:lineTo x="19042" y="22617"/>
                <wp:lineTo x="21430" y="22983"/>
                <wp:lineTo x="22526" y="21643"/>
                <wp:lineTo x="22352" y="18299"/>
                <wp:lineTo x="22259" y="13762"/>
                <wp:lineTo x="22279" y="13463"/>
                <wp:lineTo x="22385" y="8956"/>
                <wp:lineTo x="22405" y="8658"/>
                <wp:lineTo x="22312" y="4120"/>
                <wp:lineTo x="22332" y="3822"/>
                <wp:lineTo x="22239" y="-716"/>
                <wp:lineTo x="22260" y="-1015"/>
                <wp:lineTo x="19076" y="-1502"/>
              </wp:wrapPolygon>
            </wp:wrapTight>
            <wp:docPr id="41" name="Placeholder" descr=":nfc 13 - fall p 2 through 6:42-174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9" descr=":nfc 13 - fall p 2 through 6:42-17422839.jpg"/>
                    <pic:cNvPicPr>
                      <a:picLocks noChangeAspect="1" noChangeArrowheads="1"/>
                    </pic:cNvPicPr>
                  </pic:nvPicPr>
                  <pic:blipFill>
                    <a:blip r:embed="rId30"/>
                    <a:srcRect/>
                    <a:stretch>
                      <a:fillRect/>
                    </a:stretch>
                  </pic:blipFill>
                  <pic:spPr bwMode="auto">
                    <a:xfrm rot="21250094">
                      <a:off x="0" y="0"/>
                      <a:ext cx="27432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21DB9">
        <w:br w:type="page"/>
      </w:r>
      <w:r w:rsidR="0060684F">
        <w:rPr>
          <w:noProof/>
        </w:rPr>
        <w:lastRenderedPageBreak/>
        <mc:AlternateContent>
          <mc:Choice Requires="wps">
            <w:drawing>
              <wp:anchor distT="0" distB="0" distL="114300" distR="114300" simplePos="0" relativeHeight="251658342" behindDoc="0" locked="0" layoutInCell="1" allowOverlap="1" wp14:anchorId="0C2E6861" wp14:editId="6B66F667">
                <wp:simplePos x="0" y="0"/>
                <wp:positionH relativeFrom="page">
                  <wp:posOffset>3977640</wp:posOffset>
                </wp:positionH>
                <wp:positionV relativeFrom="page">
                  <wp:posOffset>1801495</wp:posOffset>
                </wp:positionV>
                <wp:extent cx="3291840" cy="7680960"/>
                <wp:effectExtent l="2540" t="0" r="0" b="4445"/>
                <wp:wrapTight wrapText="bothSides">
                  <wp:wrapPolygon edited="0">
                    <wp:start x="0" y="0"/>
                    <wp:lineTo x="21600" y="0"/>
                    <wp:lineTo x="21600" y="21600"/>
                    <wp:lineTo x="0" y="21600"/>
                    <wp:lineTo x="0" y="0"/>
                  </wp:wrapPolygon>
                </wp:wrapTight>
                <wp:docPr id="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68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42"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3" type="#_x0000_t202" style="position:absolute;margin-left:313.2pt;margin-top:141.85pt;width:259.2pt;height:604.8pt;z-index:251658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" mv:complextextbox="1" filled="f" stroked="f">
                <v:stroke o:forcedash="t"/>
                <v:textbox inset=",0,,0">
                  <w:txbxContent/>
                </v:textbox>
                <w10:wrap type="tight" anchorx="page" anchory="page"/>
              </v:shape>
            </w:pict>
          </mc:Fallback>
        </mc:AlternateContent>
      </w:r>
      <w:r w:rsidR="0060684F">
        <w:rPr>
          <w:noProof/>
        </w:rPr>
        <mc:AlternateContent>
          <mc:Choice Requires="wps">
            <w:drawing>
              <wp:anchor distT="0" distB="0" distL="114300" distR="114300" simplePos="0" relativeHeight="251658340" behindDoc="0" locked="0" layoutInCell="1" allowOverlap="1" wp14:anchorId="6807AADA" wp14:editId="09325A85">
                <wp:simplePos x="0" y="0"/>
                <wp:positionH relativeFrom="page">
                  <wp:posOffset>502920</wp:posOffset>
                </wp:positionH>
                <wp:positionV relativeFrom="page">
                  <wp:posOffset>969010</wp:posOffset>
                </wp:positionV>
                <wp:extent cx="6766560" cy="736600"/>
                <wp:effectExtent l="0" t="3810" r="0" b="0"/>
                <wp:wrapTight wrapText="bothSides">
                  <wp:wrapPolygon edited="0">
                    <wp:start x="0" y="0"/>
                    <wp:lineTo x="21600" y="0"/>
                    <wp:lineTo x="21600" y="21600"/>
                    <wp:lineTo x="0" y="21600"/>
                    <wp:lineTo x="0" y="0"/>
                  </wp:wrapPolygon>
                </wp:wrapTight>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C4A79E1" w14:textId="77777777" w:rsidR="002D2E75" w:rsidRPr="009B0516" w:rsidRDefault="002D2E75" w:rsidP="00E63509">
                            <w:pPr>
                              <w:pStyle w:val="Heading1"/>
                            </w:pPr>
                            <w:r w:rsidRPr="009B0516">
                              <w:t>Nunc urna lorem, gravida vel, solli</w:t>
                            </w:r>
                            <w:r>
                              <w:t>citudin in, dignissim in, nunc</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4" type="#_x0000_t202" style="position:absolute;margin-left:39.6pt;margin-top:76.3pt;width:532.8pt;height:58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" filled="f" stroked="f">
                <v:stroke o:forcedash="t"/>
                <v:textbox inset=",0,,0">
                  <w:txbxContent>
                    <w:p w14:paraId="5C4A79E1" w14:textId="77777777" w:rsidR="002D2E75" w:rsidRPr="009B0516" w:rsidRDefault="002D2E75" w:rsidP="00E63509">
                      <w:pPr>
                        <w:pStyle w:val="Heading1"/>
                      </w:pPr>
                      <w:r w:rsidRPr="009B0516">
                        <w:t>Nunc urna lorem, gravida vel, solli</w:t>
                      </w:r>
                      <w:r>
                        <w:t>citudin in, dignissim in, nunc</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61451" behindDoc="0" locked="0" layoutInCell="1" allowOverlap="1" wp14:anchorId="6BC75450" wp14:editId="58FA8383">
                <wp:simplePos x="0" y="0"/>
                <wp:positionH relativeFrom="page">
                  <wp:posOffset>502920</wp:posOffset>
                </wp:positionH>
                <wp:positionV relativeFrom="page">
                  <wp:posOffset>1801495</wp:posOffset>
                </wp:positionV>
                <wp:extent cx="3291840" cy="7680960"/>
                <wp:effectExtent l="0" t="0" r="2540" b="4445"/>
                <wp:wrapTight wrapText="bothSides">
                  <wp:wrapPolygon edited="0">
                    <wp:start x="0" y="0"/>
                    <wp:lineTo x="21600" y="0"/>
                    <wp:lineTo x="21600" y="21600"/>
                    <wp:lineTo x="0" y="21600"/>
                    <wp:lineTo x="0" y="0"/>
                  </wp:wrapPolygon>
                </wp:wrapTight>
                <wp:docPr id="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68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42">
                        <w:txbxContent>
                          <w:p w14:paraId="3A6D2F7E" w14:textId="77777777" w:rsidR="002D2E75" w:rsidRDefault="002D2E75" w:rsidP="00E63509">
                            <w:pPr>
                              <w:pStyle w:val="BodyText"/>
                            </w:pPr>
                            <w:r>
                              <w:t>Etiam pharetra, elit a aliquam ultrices, nisl quam viverra felis, non tincidunt eros leo non sapien. Pellentesque pretium nunc id nunc. Phasellus eget felis. Mauris euismod, velit nec facilisis gravida, tortor justo consectetuer diam, id venenatis diam orci vel leo. Suspendisse ut massa et lacus faucibus imperdiet. Nulla felis orci, iaculis sed, euismod ac, egestas in, odio. Suspendisse consequat velit eu enim. Quisque quis nisl. Cras ac libero varius dui porta nonummy. Duis tincidunt, quam vitae cursus aliquet, nisi arcu consectetuer orci, vitae condimentum dui nisi quis diam. Aliquam erat volutpat. Morbi sodales. Cras commodo, purus et tempor mollis, orci est venenatis tortor, in rutrum nibh neque sed purus.</w:t>
                            </w:r>
                          </w:p>
                          <w:p w14:paraId="09C3CC98" w14:textId="77777777" w:rsidR="002D2E75" w:rsidRDefault="002D2E75" w:rsidP="00E63509">
                            <w:pPr>
                              <w:pStyle w:val="BodyText"/>
                            </w:pPr>
                            <w:r>
                              <w:t>Aenean leo ante, commodo non, molestie id, fringilla sit amet, dui. Ut a mi. Nulla nisi nisi, blandit non, sollicitudin non, faucibus sed, ante. Nullam vitae libero. Nulla posuere, augue a gravida molestie, leo tellus euismod lorem, ut suscipit nisl tortor interdum arcu. Duis leo nunc, congue in, aliquet ac, pretium sagittis, elit. Cum sociis natoque penatibus et magnis dis parturient montes, nascetur ridiculus mus. Phasellus in sem. Curabitur auctor fermentum elit. Fusce et dolor. Cras pretium nonummy justo. Vivamus pretium, massa et consequat consectetuer, massa nisi ullamcorper lectus, et luctus magna sem in velit. Cras egestas. Integer neque. Fusce sapien turpis, vulputate a, fermentum a, porta in, massa. Cras at quam.</w:t>
                            </w:r>
                          </w:p>
                          <w:p w14:paraId="378C9233" w14:textId="77777777" w:rsidR="002D2E75" w:rsidRDefault="002D2E75" w:rsidP="00E63509">
                            <w:pPr>
                              <w:pStyle w:val="BodyText"/>
                            </w:pPr>
                            <w:r>
                              <w:t>Donec hendrerit volutpat leo. Praesent lobortis. Morbi tincidunt mollis dolor. Nulla malesuada, tortor ut auctor pulvinar, ligula felis ultricies pede, et porttitor mi purus tristique mi. Vestibulum nec nisl sed odio semper auctor. Curabitur convallis elit id augue sollicitudin mattis. Sed ipsum. Sed in leo non nisl sollicitudin faucibus. Aliquam pharetra semper arcu. Proin ut ante. Integer consequat sapien quis nunc convallis posuere. Vestibulum in nunc a risus laoreet tempus. Pellentesque habitant morbi tristique senectus et netus et malesuada fames ac turpis egestas.</w:t>
                            </w:r>
                          </w:p>
                          <w:p w14:paraId="26D18419" w14:textId="77777777" w:rsidR="002D2E75" w:rsidRDefault="002D2E75" w:rsidP="00E63509">
                            <w:pPr>
                              <w:pStyle w:val="BodyText"/>
                            </w:pPr>
                            <w:r>
                              <w:t>In consectetuer ligula ac tellus. Phasellus sit amet tortor. Nunc ultricies, orci ac placerat iaculis, neque ligula sodales metus, vel sollicitudin nibh sem ac lacus. Aenean iaculis. Quisque vitae nibh. Pellentesque habitant morbi tristique senectus et netus et malesuada fames ac turpis egestas. Quisque tortor ligula, elementum sed, facilisis ut, auctor vitae, erat. Cras in justo nec ipsum vulputate faucibus. Integer consequat augue ut dolor. Fusce congue.</w:t>
                            </w:r>
                          </w:p>
                          <w:p w14:paraId="4EC57731" w14:textId="77777777" w:rsidR="002D2E75" w:rsidRPr="00CA47DA" w:rsidRDefault="002D2E75" w:rsidP="00E63509">
                            <w:pPr>
                              <w:pStyle w:val="BodyText"/>
                            </w:pPr>
                            <w:r>
                              <w:t>Nam ut enim nec velit tincidunt posuere. Vivamus dui. Vestibulum sagittis rutrum justo. Donec vel velit elementum diam consectetuer lobortis. Nunc hendrerit, leo in sodales ornare, nisi dolor ullamcorper felis, vel sollicitudin enim ipsum sed nulla. Donec sit amet urna non augue pellentesque fermentum. Cras varius risus auctor tellus. Vivamus venenatis tincidunt ligula. Praesent a turpis. Duis tempus, lorem eget imperdiet condimentum, magna mauris ornare turpis, vitae dapibus pede sem lacinia sapien. Nulla ut eros eu nisi suscipit sodales. Suspendisse lobortis. Vestibulum accumsan ante id erat.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5" type="#_x0000_t202" style="position:absolute;margin-left:39.6pt;margin-top:141.85pt;width:259.2pt;height:604.8pt;z-index:251661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" mv:complextextbox="1" filled="f" stroked="f">
                <v:stroke o:forcedash="t"/>
                <v:textbox style="mso-next-textbox:#Text Box 85" inset=",0,,0">
                  <w:txbxContent>
                    <w:p w14:paraId="3A6D2F7E" w14:textId="77777777" w:rsidR="002D2E75" w:rsidRDefault="002D2E75" w:rsidP="00E63509">
                      <w:pPr>
                        <w:pStyle w:val="BodyText"/>
                      </w:pPr>
                      <w:r>
                        <w:t>Etiam pharetra, elit a aliquam ultrices, nisl quam viverra felis, non tincidunt eros leo non sapien. Pellentesque pretium nunc id nunc. Phasellus eget felis. Mauris euismod, velit nec facilisis gravida, tortor justo consectetuer diam, id venenatis diam orci vel leo. Suspendisse ut massa et lacus faucibus imperdiet. Nulla felis orci, iaculis sed, euismod ac, egestas in, odio. Suspendisse consequat velit eu enim. Quisque quis nisl. Cras ac libero varius dui porta nonummy. Duis tincidunt, quam vitae cursus aliquet, nisi arcu consectetuer orci, vitae condimentum dui nisi quis diam. Aliquam erat volutpat. Morbi sodales. Cras commodo, purus et tempor mollis, orci est venenatis tortor, in rutrum nibh neque sed purus.</w:t>
                      </w:r>
                    </w:p>
                    <w:p w14:paraId="09C3CC98" w14:textId="77777777" w:rsidR="002D2E75" w:rsidRDefault="002D2E75" w:rsidP="00E63509">
                      <w:pPr>
                        <w:pStyle w:val="BodyText"/>
                      </w:pPr>
                      <w:r>
                        <w:t>Aenean leo ante, commodo non, molestie id, fringilla sit amet, dui. Ut a mi. Nulla nisi nisi, blandit non, sollicitudin non, faucibus sed, ante. Nullam vitae libero. Nulla posuere, augue a gravida molestie, leo tellus euismod lorem, ut suscipit nisl tortor interdum arcu. Duis leo nunc, congue in, aliquet ac, pretium sagittis, elit. Cum sociis natoque penatibus et magnis dis parturient montes, nascetur ridiculus mus. Phasellus in sem. Curabitur auctor fermentum elit. Fusce et dolor. Cras pretium nonummy justo. Vivamus pretium, massa et consequat consectetuer, massa nisi ullamcorper lectus, et luctus magna sem in velit. Cras egestas. Integer neque. Fusce sapien turpis, vulputate a, fermentum a, porta in, massa. Cras at quam.</w:t>
                      </w:r>
                    </w:p>
                    <w:p w14:paraId="378C9233" w14:textId="77777777" w:rsidR="002D2E75" w:rsidRDefault="002D2E75" w:rsidP="00E63509">
                      <w:pPr>
                        <w:pStyle w:val="BodyText"/>
                      </w:pPr>
                      <w:r>
                        <w:t>Donec hendrerit volutpat leo. Praesent lobortis. Morbi tincidunt mollis dolor. Nulla malesuada, tortor ut auctor pulvinar, ligula felis ultricies pede, et porttitor mi purus tristique mi. Vestibulum nec nisl sed odio semper auctor. Curabitur convallis elit id augue sollicitudin mattis. Sed ipsum. Sed in leo non nisl sollicitudin faucibus. Aliquam pharetra semper arcu. Proin ut ante. Integer consequat sapien quis nunc convallis posuere. Vestibulum in nunc a risus laoreet tempus. Pellentesque habitant morbi tristique senectus et netus et malesuada fames ac turpis egestas.</w:t>
                      </w:r>
                    </w:p>
                    <w:p w14:paraId="26D18419" w14:textId="77777777" w:rsidR="002D2E75" w:rsidRDefault="002D2E75" w:rsidP="00E63509">
                      <w:pPr>
                        <w:pStyle w:val="BodyText"/>
                      </w:pPr>
                      <w:r>
                        <w:t>In consectetuer ligula ac tellus. Phasellus sit amet tortor. Nunc ultricies, orci ac placerat iaculis, neque ligula sodales metus, vel sollicitudin nibh sem ac lacus. Aenean iaculis. Quisque vitae nibh. Pellentesque habitant morbi tristique senectus et netus et malesuada fames ac turpis egestas. Quisque tortor ligula, elementum sed, facilisis ut, auctor vitae, erat. Cras in justo nec ipsum vulputate faucibus. Integer consequat augue ut dolor. Fusce congue.</w:t>
                      </w:r>
                    </w:p>
                    <w:p w14:paraId="4EC57731" w14:textId="77777777" w:rsidR="002D2E75" w:rsidRPr="00CA47DA" w:rsidRDefault="002D2E75" w:rsidP="00E63509">
                      <w:pPr>
                        <w:pStyle w:val="BodyText"/>
                      </w:pPr>
                      <w:r>
                        <w:t>Nam ut enim nec velit tincidunt posuere. Vivamus dui. Vestibulum sagittis rutrum justo. Donec vel velit elementum diam consectetuer lobortis. Nunc hendrerit, leo in sodales ornare, nisi dolor ullamcorper felis, vel sollicitudin enim ipsum sed nulla. Donec sit amet urna non augue pellentesque fermentum. Cras varius risus auctor tellus. Vivamus venenatis tincidunt ligula. Praesent a turpis. Duis tempus, lorem eget imperdiet condimentum, magna mauris ornare turpis, vitae dapibus pede sem lacinia sapien. Nulla ut eros eu nisi suscipit sodales. Suspendisse lobortis. Vestibulum accumsan ante id erat.</w:t>
                      </w:r>
                    </w:p>
                  </w:txbxContent>
                </v:textbox>
                <w10:wrap type="tight" anchorx="page" anchory="page"/>
              </v:shape>
            </w:pict>
          </mc:Fallback>
        </mc:AlternateContent>
      </w:r>
    </w:p>
    <w:p w14:paraId="00D4236F" w14:textId="77777777" w:rsidR="00E63509" w:rsidRDefault="0060684F">
      <w:r>
        <w:rPr>
          <w:noProof/>
        </w:rPr>
        <w:lastRenderedPageBreak/>
        <mc:AlternateContent>
          <mc:Choice Requires="wps">
            <w:drawing>
              <wp:anchor distT="0" distB="0" distL="114300" distR="114300" simplePos="0" relativeHeight="251658345" behindDoc="0" locked="0" layoutInCell="1" allowOverlap="1" wp14:anchorId="1D941B93" wp14:editId="55F287DB">
                <wp:simplePos x="0" y="0"/>
                <wp:positionH relativeFrom="page">
                  <wp:posOffset>635000</wp:posOffset>
                </wp:positionH>
                <wp:positionV relativeFrom="page">
                  <wp:posOffset>1627505</wp:posOffset>
                </wp:positionV>
                <wp:extent cx="4394200" cy="1417320"/>
                <wp:effectExtent l="0" t="1905" r="0" b="3175"/>
                <wp:wrapTight wrapText="bothSides">
                  <wp:wrapPolygon edited="0">
                    <wp:start x="0" y="0"/>
                    <wp:lineTo x="21600" y="0"/>
                    <wp:lineTo x="21600" y="21600"/>
                    <wp:lineTo x="0" y="21600"/>
                    <wp:lineTo x="0" y="0"/>
                  </wp:wrapPolygon>
                </wp:wrapTight>
                <wp:docPr id="4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1C9B565D" w14:textId="77777777" w:rsidR="002D2E75" w:rsidRPr="00CA47DA" w:rsidRDefault="002D2E75" w:rsidP="00E63509">
                            <w:pPr>
                              <w:pStyle w:val="BodyText-Light"/>
                            </w:pPr>
                            <w:r w:rsidRPr="009B0516">
                              <w:t xml:space="preserve">Vestibulum ante ipsum primis in faucibus orci luctus et ultrices posuere cubilia Curae; In vestibulum accumsan quam. Lorem ipsum dolor sit amet, consectetuer adipiscing elit. Fusce vitae ipsum vehicula neque vehicula mattis. Pellentesque bibendum scelerisque ligula. Nulla ut nisl at nulla condimentum facilisis. Etiam commodo nulla non turpis. Sed a justo. Aenean gravida.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76" type="#_x0000_t202" style="position:absolute;margin-left:50pt;margin-top:128.15pt;width:346pt;height:111.6pt;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" mv:complextextbox="1" filled="f" stroked="f">
                <v:stroke o:forcedash="t"/>
                <v:textbox inset=",0,,0">
                  <w:txbxContent>
                    <w:p w14:paraId="1C9B565D" w14:textId="77777777" w:rsidR="002D2E75" w:rsidRPr="00CA47DA" w:rsidRDefault="002D2E75" w:rsidP="00E63509">
                      <w:pPr>
                        <w:pStyle w:val="BodyText-Light"/>
                      </w:pPr>
                      <w:r w:rsidRPr="009B0516">
                        <w:t xml:space="preserve">Vestibulum ante ipsum primis in faucibus orci luctus et ultrices posuere cubilia Curae; In vestibulum accumsan quam. Lorem ipsum dolor sit amet, consectetuer adipiscing elit. Fusce vitae ipsum vehicula neque vehicula mattis. Pellentesque bibendum scelerisque ligula. Nulla ut nisl at nulla condimentum facilisis. Etiam commodo nulla non turpis. Sed a justo. Aenean gravida. </w:t>
                      </w:r>
                    </w:p>
                  </w:txbxContent>
                </v:textbox>
                <w10:wrap type="tight" anchorx="page" anchory="page"/>
              </v:shape>
            </w:pict>
          </mc:Fallback>
        </mc:AlternateContent>
      </w:r>
      <w:r>
        <w:rPr>
          <w:noProof/>
        </w:rPr>
        <mc:AlternateContent>
          <mc:Choice Requires="wps">
            <w:drawing>
              <wp:anchor distT="0" distB="0" distL="114300" distR="114300" simplePos="0" relativeHeight="251658343" behindDoc="0" locked="0" layoutInCell="1" allowOverlap="1" wp14:anchorId="5452B1E7" wp14:editId="037FC07D">
                <wp:simplePos x="0" y="0"/>
                <wp:positionH relativeFrom="page">
                  <wp:posOffset>635000</wp:posOffset>
                </wp:positionH>
                <wp:positionV relativeFrom="page">
                  <wp:posOffset>966470</wp:posOffset>
                </wp:positionV>
                <wp:extent cx="4394200" cy="548640"/>
                <wp:effectExtent l="0" t="1270" r="0" b="0"/>
                <wp:wrapTight wrapText="bothSides">
                  <wp:wrapPolygon edited="0">
                    <wp:start x="0" y="0"/>
                    <wp:lineTo x="21600" y="0"/>
                    <wp:lineTo x="21600" y="21600"/>
                    <wp:lineTo x="0" y="21600"/>
                    <wp:lineTo x="0" y="0"/>
                  </wp:wrapPolygon>
                </wp:wrapTight>
                <wp:docPr id="4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8B7DE80" w14:textId="77777777" w:rsidR="002D2E75" w:rsidRPr="00CA47DA" w:rsidRDefault="002D2E75" w:rsidP="00E63509">
                            <w:pPr>
                              <w:pStyle w:val="Title-Back"/>
                            </w:pPr>
                            <w:r w:rsidRPr="009B0516">
                              <w:t>Suspendisse potenti</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77" type="#_x0000_t202" style="position:absolute;margin-left:50pt;margin-top:76.1pt;width:346pt;height:43.2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" filled="f" stroked="f">
                <v:stroke o:forcedash="t"/>
                <v:textbox inset=",0,,0">
                  <w:txbxContent>
                    <w:p w14:paraId="38B7DE80" w14:textId="77777777" w:rsidR="002D2E75" w:rsidRPr="00CA47DA" w:rsidRDefault="002D2E75" w:rsidP="00E63509">
                      <w:pPr>
                        <w:pStyle w:val="Title-Back"/>
                      </w:pPr>
                      <w:r w:rsidRPr="009B0516">
                        <w:t>Suspendisse potenti</w:t>
                      </w:r>
                      <w:r>
                        <w:t>!</w:t>
                      </w:r>
                    </w:p>
                  </w:txbxContent>
                </v:textbox>
                <w10:wrap type="tight" anchorx="page" anchory="page"/>
              </v:shape>
            </w:pict>
          </mc:Fallback>
        </mc:AlternateContent>
      </w:r>
      <w:r>
        <w:rPr>
          <w:noProof/>
        </w:rPr>
        <mc:AlternateContent>
          <mc:Choice Requires="wps">
            <w:drawing>
              <wp:anchor distT="0" distB="0" distL="114300" distR="114300" simplePos="0" relativeHeight="251658360" behindDoc="0" locked="0" layoutInCell="1" allowOverlap="1" wp14:anchorId="57083F85" wp14:editId="7279AF6C">
                <wp:simplePos x="0" y="0"/>
                <wp:positionH relativeFrom="page">
                  <wp:posOffset>4015740</wp:posOffset>
                </wp:positionH>
                <wp:positionV relativeFrom="page">
                  <wp:posOffset>621665</wp:posOffset>
                </wp:positionV>
                <wp:extent cx="3200400" cy="190500"/>
                <wp:effectExtent l="0" t="0" r="0" b="12700"/>
                <wp:wrapTight wrapText="bothSides">
                  <wp:wrapPolygon edited="0">
                    <wp:start x="171" y="0"/>
                    <wp:lineTo x="171" y="20160"/>
                    <wp:lineTo x="21257" y="20160"/>
                    <wp:lineTo x="21257" y="0"/>
                    <wp:lineTo x="171" y="0"/>
                  </wp:wrapPolygon>
                </wp:wrapTight>
                <wp:docPr id="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FFF337A" w14:textId="77777777" w:rsidR="002D2E75" w:rsidRDefault="002D2E75" w:rsidP="00E63509">
                            <w:pPr>
                              <w:pStyle w:val="HeaderBack-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78" type="#_x0000_t202" style="position:absolute;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" filled="f" stroked="f">
                <v:stroke o:forcedash="t"/>
                <v:textbox inset=",0,,0">
                  <w:txbxContent>
                    <w:p w14:paraId="1FFF337A" w14:textId="77777777" w:rsidR="002D2E75" w:rsidRDefault="002D2E75" w:rsidP="00E63509">
                      <w:pPr>
                        <w:pStyle w:val="HeaderBack-Right"/>
                      </w:pPr>
                      <w:r>
                        <w:t>Fall 2016</w:t>
                      </w:r>
                    </w:p>
                  </w:txbxContent>
                </v:textbox>
                <w10:wrap type="tight" anchorx="page" anchory="page"/>
              </v:shape>
            </w:pict>
          </mc:Fallback>
        </mc:AlternateContent>
      </w:r>
      <w:r>
        <w:rPr>
          <w:noProof/>
        </w:rPr>
        <mc:AlternateContent>
          <mc:Choice Requires="wps">
            <w:drawing>
              <wp:anchor distT="0" distB="0" distL="114300" distR="114300" simplePos="0" relativeHeight="251658359" behindDoc="0" locked="0" layoutInCell="1" allowOverlap="1" wp14:anchorId="414BC7D5" wp14:editId="133E0B20">
                <wp:simplePos x="0" y="0"/>
                <wp:positionH relativeFrom="page">
                  <wp:posOffset>548640</wp:posOffset>
                </wp:positionH>
                <wp:positionV relativeFrom="page">
                  <wp:posOffset>621665</wp:posOffset>
                </wp:positionV>
                <wp:extent cx="3337560" cy="190500"/>
                <wp:effectExtent l="2540" t="0" r="0" b="635"/>
                <wp:wrapTight wrapText="bothSides">
                  <wp:wrapPolygon edited="0">
                    <wp:start x="0" y="0"/>
                    <wp:lineTo x="21600" y="0"/>
                    <wp:lineTo x="21600" y="21600"/>
                    <wp:lineTo x="0" y="21600"/>
                    <wp:lineTo x="0" y="0"/>
                  </wp:wrapPolygon>
                </wp:wrapTight>
                <wp:docPr id="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863535B" w14:textId="77777777" w:rsidR="002D2E75" w:rsidRDefault="002D2E75" w:rsidP="00E63509">
                            <w:pPr>
                              <w:pStyle w:val="Header-Back"/>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9" type="#_x0000_t202" style="position:absolute;margin-left:43.2pt;margin-top:48.95pt;width:262.8pt;height: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" filled="f" stroked="f">
                <v:stroke o:forcedash="t"/>
                <v:textbox inset=",0,,0">
                  <w:txbxContent>
                    <w:p w14:paraId="2863535B" w14:textId="77777777" w:rsidR="002D2E75" w:rsidRDefault="002D2E75" w:rsidP="00E63509">
                      <w:pPr>
                        <w:pStyle w:val="Header-Back"/>
                      </w:pPr>
                      <w:r>
                        <w:t>The Lorem Ipsums</w:t>
                      </w:r>
                    </w:p>
                  </w:txbxContent>
                </v:textbox>
                <w10:wrap type="tight" anchorx="page" anchory="page"/>
              </v:shape>
            </w:pict>
          </mc:Fallback>
        </mc:AlternateContent>
      </w:r>
      <w:r>
        <w:rPr>
          <w:noProof/>
        </w:rPr>
        <mc:AlternateContent>
          <mc:Choice Requires="wps">
            <w:drawing>
              <wp:anchor distT="0" distB="0" distL="114300" distR="114300" simplePos="0" relativeHeight="251658351" behindDoc="0" locked="0" layoutInCell="1" allowOverlap="1" wp14:anchorId="4E3D8ECF" wp14:editId="2A9C8047">
                <wp:simplePos x="0" y="0"/>
                <wp:positionH relativeFrom="page">
                  <wp:posOffset>457200</wp:posOffset>
                </wp:positionH>
                <wp:positionV relativeFrom="page">
                  <wp:posOffset>5029200</wp:posOffset>
                </wp:positionV>
                <wp:extent cx="3340100" cy="304800"/>
                <wp:effectExtent l="0" t="0" r="0" b="0"/>
                <wp:wrapTight wrapText="bothSides">
                  <wp:wrapPolygon edited="0">
                    <wp:start x="0" y="0"/>
                    <wp:lineTo x="21600" y="0"/>
                    <wp:lineTo x="21600" y="21600"/>
                    <wp:lineTo x="0" y="21600"/>
                    <wp:lineTo x="0" y="0"/>
                  </wp:wrapPolygon>
                </wp:wrapTight>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7084C5B" w14:textId="77777777" w:rsidR="002D2E75" w:rsidRPr="00CA47DA" w:rsidRDefault="002D2E75" w:rsidP="00E63509">
                            <w:pPr>
                              <w:pStyle w:val="Mail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0" type="#_x0000_t202" style="position:absolute;margin-left:36pt;margin-top:396pt;width:263pt;height:24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" filled="f" stroked="f">
                <v:stroke o:forcedash="t"/>
                <v:textbox inset=",0,,0">
                  <w:txbxContent>
                    <w:p w14:paraId="57084C5B" w14:textId="77777777" w:rsidR="002D2E75" w:rsidRPr="00CA47DA" w:rsidRDefault="002D2E75" w:rsidP="00E63509">
                      <w:pPr>
                        <w:pStyle w:val="Mailer"/>
                      </w:pPr>
                      <w:r>
                        <w:t>The Lorem Ipsums</w:t>
                      </w:r>
                    </w:p>
                  </w:txbxContent>
                </v:textbox>
                <w10:wrap type="tight" anchorx="page" anchory="page"/>
              </v:shape>
            </w:pict>
          </mc:Fallback>
        </mc:AlternateContent>
      </w:r>
      <w:r>
        <w:rPr>
          <w:noProof/>
        </w:rPr>
        <mc:AlternateContent>
          <mc:Choice Requires="wps">
            <w:drawing>
              <wp:anchor distT="0" distB="0" distL="114300" distR="114300" simplePos="0" relativeHeight="251658352" behindDoc="0" locked="0" layoutInCell="1" allowOverlap="1" wp14:anchorId="50F1FEE8" wp14:editId="6ECCDF53">
                <wp:simplePos x="0" y="0"/>
                <wp:positionH relativeFrom="page">
                  <wp:posOffset>457200</wp:posOffset>
                </wp:positionH>
                <wp:positionV relativeFrom="page">
                  <wp:posOffset>5334000</wp:posOffset>
                </wp:positionV>
                <wp:extent cx="3340100" cy="431800"/>
                <wp:effectExtent l="0" t="0" r="0" b="0"/>
                <wp:wrapTight wrapText="bothSides">
                  <wp:wrapPolygon edited="0">
                    <wp:start x="0" y="0"/>
                    <wp:lineTo x="21600" y="0"/>
                    <wp:lineTo x="21600" y="21600"/>
                    <wp:lineTo x="0" y="21600"/>
                    <wp:lineTo x="0" y="0"/>
                  </wp:wrapPolygon>
                </wp:wrapTight>
                <wp:docPr id="3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CFAF5" w14:textId="77777777" w:rsidR="002D2E75" w:rsidRPr="00CA47DA" w:rsidRDefault="002D2E75" w:rsidP="00E63509">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1" type="#_x0000_t202" style="position:absolute;margin-left:36pt;margin-top:420pt;width:263pt;height:34pt;z-index:25165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" filled="f" stroked="f">
                <v:textbox inset=",0,,0">
                  <w:txbxContent>
                    <w:p w14:paraId="0AFCFAF5" w14:textId="77777777" w:rsidR="002D2E75" w:rsidRPr="00CA47DA" w:rsidRDefault="002D2E75" w:rsidP="00E63509">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v:textbox>
                <w10:wrap type="tight" anchorx="page" anchory="page"/>
              </v:shape>
            </w:pict>
          </mc:Fallback>
        </mc:AlternateContent>
      </w:r>
      <w:r w:rsidR="00321DB9">
        <w:rPr>
          <w:noProof/>
        </w:rPr>
        <w:drawing>
          <wp:anchor distT="0" distB="0" distL="118745" distR="118745" simplePos="0" relativeHeight="251658379" behindDoc="0" locked="0" layoutInCell="1" allowOverlap="1" wp14:anchorId="44A05336" wp14:editId="55A5135C">
            <wp:simplePos x="5486400" y="8229600"/>
            <wp:positionH relativeFrom="page">
              <wp:posOffset>451173</wp:posOffset>
            </wp:positionH>
            <wp:positionV relativeFrom="page">
              <wp:posOffset>3240868</wp:posOffset>
            </wp:positionV>
            <wp:extent cx="2315963" cy="1552736"/>
            <wp:effectExtent l="203200" t="203200" r="198637" b="174464"/>
            <wp:wrapTight wrapText="bothSides">
              <wp:wrapPolygon edited="0">
                <wp:start x="21306" y="-1618"/>
                <wp:lineTo x="6391" y="-2686"/>
                <wp:lineTo x="-1259" y="-1826"/>
                <wp:lineTo x="-1390" y="18363"/>
                <wp:lineTo x="-1144" y="22646"/>
                <wp:lineTo x="37" y="22787"/>
                <wp:lineTo x="8774" y="23828"/>
                <wp:lineTo x="22838" y="23022"/>
                <wp:lineTo x="22697" y="21233"/>
                <wp:lineTo x="22743" y="15921"/>
                <wp:lineTo x="22762" y="15569"/>
                <wp:lineTo x="22809" y="10258"/>
                <wp:lineTo x="22828" y="9906"/>
                <wp:lineTo x="22638" y="4566"/>
                <wp:lineTo x="22657" y="4214"/>
                <wp:lineTo x="22468" y="-1126"/>
                <wp:lineTo x="22487" y="-1478"/>
                <wp:lineTo x="21306" y="-1618"/>
              </wp:wrapPolygon>
            </wp:wrapTight>
            <wp:docPr id="7" name="Placeholder" descr=":nfc 13 - fall p 2 through 6:42-1816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41" descr=":nfc 13 - fall p 2 through 6:42-18160375.jpg"/>
                    <pic:cNvPicPr>
                      <a:picLocks noChangeAspect="1" noChangeArrowheads="1"/>
                    </pic:cNvPicPr>
                  </pic:nvPicPr>
                  <pic:blipFill>
                    <a:blip r:embed="rId28"/>
                    <a:stretch>
                      <a:fillRect/>
                    </a:stretch>
                  </pic:blipFill>
                  <pic:spPr bwMode="auto">
                    <a:xfrm rot="21326006">
                      <a:off x="0" y="0"/>
                      <a:ext cx="2315963" cy="1552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21DB9">
        <w:rPr>
          <w:noProof/>
        </w:rPr>
        <w:drawing>
          <wp:anchor distT="0" distB="0" distL="114300" distR="114300" simplePos="0" relativeHeight="251658378" behindDoc="0" locked="0" layoutInCell="1" allowOverlap="1" wp14:anchorId="38E49AF8" wp14:editId="351A012C">
            <wp:simplePos x="5486400" y="8229600"/>
            <wp:positionH relativeFrom="page">
              <wp:posOffset>5854700</wp:posOffset>
            </wp:positionH>
            <wp:positionV relativeFrom="page">
              <wp:posOffset>2893060</wp:posOffset>
            </wp:positionV>
            <wp:extent cx="1778000" cy="2273300"/>
            <wp:effectExtent l="0" t="0" r="0" b="0"/>
            <wp:wrapTight wrapText="bothSides">
              <wp:wrapPolygon edited="0">
                <wp:start x="8640" y="4103"/>
                <wp:lineTo x="5863" y="4827"/>
                <wp:lineTo x="2160" y="6999"/>
                <wp:lineTo x="1234" y="11826"/>
                <wp:lineTo x="4011" y="15687"/>
                <wp:lineTo x="5246" y="19549"/>
                <wp:lineTo x="5554" y="19790"/>
                <wp:lineTo x="7714" y="20514"/>
                <wp:lineTo x="8331" y="20514"/>
                <wp:lineTo x="12960" y="20514"/>
                <wp:lineTo x="13577" y="20514"/>
                <wp:lineTo x="15737" y="19790"/>
                <wp:lineTo x="15737" y="19549"/>
                <wp:lineTo x="16971" y="15928"/>
                <wp:lineTo x="17280" y="15687"/>
                <wp:lineTo x="19749" y="12067"/>
                <wp:lineTo x="19749" y="11826"/>
                <wp:lineTo x="19440" y="8688"/>
                <wp:lineTo x="19440" y="7240"/>
                <wp:lineTo x="15120" y="4344"/>
                <wp:lineTo x="13269" y="4103"/>
                <wp:lineTo x="8640" y="4103"/>
              </wp:wrapPolygon>
            </wp:wrapTight>
            <wp:docPr id="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15"/>
                    <a:srcRect/>
                    <a:stretch>
                      <a:fillRect/>
                    </a:stretch>
                  </pic:blipFill>
                  <pic:spPr bwMode="auto">
                    <a:xfrm>
                      <a:off x="0" y="0"/>
                      <a:ext cx="1778000" cy="2273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354" behindDoc="0" locked="0" layoutInCell="1" allowOverlap="1" wp14:anchorId="41ABD019" wp14:editId="775B241F">
                <wp:simplePos x="0" y="0"/>
                <wp:positionH relativeFrom="page">
                  <wp:posOffset>2921000</wp:posOffset>
                </wp:positionH>
                <wp:positionV relativeFrom="page">
                  <wp:posOffset>6819900</wp:posOffset>
                </wp:positionV>
                <wp:extent cx="3657600" cy="1143000"/>
                <wp:effectExtent l="0" t="0" r="0" b="0"/>
                <wp:wrapTight wrapText="bothSides">
                  <wp:wrapPolygon edited="0">
                    <wp:start x="0" y="0"/>
                    <wp:lineTo x="21600" y="0"/>
                    <wp:lineTo x="21600" y="21600"/>
                    <wp:lineTo x="0" y="21600"/>
                    <wp:lineTo x="0" y="0"/>
                  </wp:wrapPolygon>
                </wp:wrapTight>
                <wp:docPr id="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D0C8BD7" w14:textId="77777777" w:rsidR="002D2E75" w:rsidRPr="00CA47DA" w:rsidRDefault="002D2E75" w:rsidP="00E63509">
                            <w:pPr>
                              <w:pStyle w:val="BodyText"/>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2" type="#_x0000_t202" style="position:absolute;margin-left:230pt;margin-top:537pt;width:4in;height:90pt;z-index:2516583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" filled="f" stroked="f">
                <v:stroke o:forcedash="t"/>
                <v:textbox inset=",0,,0">
                  <w:txbxContent>
                    <w:p w14:paraId="3D0C8BD7" w14:textId="77777777" w:rsidR="002D2E75" w:rsidRPr="00CA47DA" w:rsidRDefault="002D2E75" w:rsidP="00E63509">
                      <w:pPr>
                        <w:pStyle w:val="BodyText"/>
                      </w:pPr>
                      <w:r>
                        <w:t>Address Line 1</w:t>
                      </w:r>
                      <w:r>
                        <w:br/>
                        <w:t>Address Line 2</w:t>
                      </w:r>
                      <w:r>
                        <w:br/>
                        <w:t>Address Line 3</w:t>
                      </w:r>
                      <w:r>
                        <w:br/>
                        <w:t>Address Line 4</w:t>
                      </w:r>
                    </w:p>
                  </w:txbxContent>
                </v:textbox>
                <w10:wrap type="tight" anchorx="page" anchory="page"/>
              </v:shape>
            </w:pict>
          </mc:Fallback>
        </mc:AlternateContent>
      </w:r>
      <w:r>
        <w:rPr>
          <w:noProof/>
        </w:rPr>
        <mc:AlternateContent>
          <mc:Choice Requires="wps">
            <w:drawing>
              <wp:anchor distT="0" distB="0" distL="114300" distR="114300" simplePos="0" relativeHeight="251658353" behindDoc="0" locked="0" layoutInCell="0" allowOverlap="1" wp14:anchorId="7E85BFAE" wp14:editId="6C177151">
                <wp:simplePos x="0" y="0"/>
                <wp:positionH relativeFrom="page">
                  <wp:posOffset>2921000</wp:posOffset>
                </wp:positionH>
                <wp:positionV relativeFrom="page">
                  <wp:posOffset>6515100</wp:posOffset>
                </wp:positionV>
                <wp:extent cx="3657600" cy="274320"/>
                <wp:effectExtent l="0" t="0" r="0" b="5080"/>
                <wp:wrapTight wrapText="bothSides">
                  <wp:wrapPolygon edited="0">
                    <wp:start x="0" y="0"/>
                    <wp:lineTo x="21600" y="0"/>
                    <wp:lineTo x="21600" y="21600"/>
                    <wp:lineTo x="0" y="21600"/>
                    <wp:lineTo x="0" y="0"/>
                  </wp:wrapPolygon>
                </wp:wrapTight>
                <wp:docPr id="3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F04C2D1" w14:textId="77777777" w:rsidR="002D2E75" w:rsidRPr="00CA47DA" w:rsidRDefault="002D2E75" w:rsidP="00E63509">
                            <w:pPr>
                              <w:pStyle w:val="Maile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3" type="#_x0000_t202" style="position:absolute;margin-left:230pt;margin-top:513pt;width:4in;height:21.6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" o:allowincell="f" filled="f" stroked="f">
                <v:stroke o:forcedash="t"/>
                <v:textbox inset=",0,,0">
                  <w:txbxContent>
                    <w:p w14:paraId="0F04C2D1" w14:textId="77777777" w:rsidR="002D2E75" w:rsidRPr="00CA47DA" w:rsidRDefault="002D2E75" w:rsidP="00E63509">
                      <w:pPr>
                        <w:pStyle w:val="Mailer"/>
                      </w:pPr>
                      <w:r>
                        <w:t>[Recipient]</w:t>
                      </w:r>
                    </w:p>
                  </w:txbxContent>
                </v:textbox>
                <w10:wrap type="tight" anchorx="page" anchory="page"/>
              </v:shape>
            </w:pict>
          </mc:Fallback>
        </mc:AlternateContent>
      </w:r>
      <w:r>
        <w:rPr>
          <w:noProof/>
        </w:rPr>
        <mc:AlternateContent>
          <mc:Choice Requires="wps">
            <w:drawing>
              <wp:anchor distT="0" distB="0" distL="114300" distR="114300" simplePos="0" relativeHeight="251658350" behindDoc="0" locked="0" layoutInCell="0" allowOverlap="1" wp14:anchorId="5A631B0C" wp14:editId="2711877C">
                <wp:simplePos x="0" y="0"/>
                <wp:positionH relativeFrom="page">
                  <wp:posOffset>2921000</wp:posOffset>
                </wp:positionH>
                <wp:positionV relativeFrom="page">
                  <wp:posOffset>3124200</wp:posOffset>
                </wp:positionV>
                <wp:extent cx="2108200" cy="422910"/>
                <wp:effectExtent l="0" t="0" r="0" b="0"/>
                <wp:wrapTight wrapText="bothSides">
                  <wp:wrapPolygon edited="0">
                    <wp:start x="0" y="0"/>
                    <wp:lineTo x="21600" y="0"/>
                    <wp:lineTo x="21600" y="21600"/>
                    <wp:lineTo x="0" y="21600"/>
                    <wp:lineTo x="0" y="0"/>
                  </wp:wrapPolygon>
                </wp:wrapTight>
                <wp:docPr id="3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0555281" w14:textId="77777777" w:rsidR="002D2E75" w:rsidRPr="00CA47DA" w:rsidRDefault="002D2E75" w:rsidP="00E63509">
                            <w:pPr>
                              <w:pStyle w:val="Subtitle-Back"/>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4" type="#_x0000_t202" style="position:absolute;margin-left:230pt;margin-top:246pt;width:166pt;height:33.3pt;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" o:allowincell="f" filled="f" stroked="f">
                <v:stroke o:forcedash="t"/>
                <v:textbox inset=",0,,0">
                  <w:txbxContent>
                    <w:p w14:paraId="10555281" w14:textId="77777777" w:rsidR="002D2E75" w:rsidRPr="00CA47DA" w:rsidRDefault="002D2E75" w:rsidP="00E63509">
                      <w:pPr>
                        <w:pStyle w:val="Subtitle-Back"/>
                      </w:pPr>
                      <w:r>
                        <w:t>Lorem Ipsum!</w:t>
                      </w:r>
                    </w:p>
                  </w:txbxContent>
                </v:textbox>
                <w10:wrap type="tight" anchorx="page" anchory="page"/>
              </v:shape>
            </w:pict>
          </mc:Fallback>
        </mc:AlternateContent>
      </w:r>
      <w:r w:rsidR="00321DB9">
        <w:rPr>
          <w:noProof/>
        </w:rPr>
        <w:drawing>
          <wp:anchor distT="0" distB="0" distL="118745" distR="118745" simplePos="0" relativeHeight="251658377" behindDoc="0" locked="0" layoutInCell="1" allowOverlap="1" wp14:anchorId="668757A4" wp14:editId="713A263C">
            <wp:simplePos x="5486400" y="8229600"/>
            <wp:positionH relativeFrom="page">
              <wp:posOffset>5275451</wp:posOffset>
            </wp:positionH>
            <wp:positionV relativeFrom="page">
              <wp:posOffset>1004807</wp:posOffset>
            </wp:positionV>
            <wp:extent cx="1834149" cy="2611421"/>
            <wp:effectExtent l="254000" t="152400" r="274051" b="131779"/>
            <wp:wrapTight wrapText="bothSides">
              <wp:wrapPolygon edited="0">
                <wp:start x="-1422" y="-571"/>
                <wp:lineTo x="-1690" y="9566"/>
                <wp:lineTo x="-1653" y="22215"/>
                <wp:lineTo x="2025" y="22838"/>
                <wp:lineTo x="12158" y="22230"/>
                <wp:lineTo x="12184" y="22439"/>
                <wp:lineTo x="16978" y="22363"/>
                <wp:lineTo x="18766" y="22255"/>
                <wp:lineTo x="22641" y="22023"/>
                <wp:lineTo x="22939" y="22005"/>
                <wp:lineTo x="23211" y="21778"/>
                <wp:lineTo x="22888" y="21587"/>
                <wp:lineTo x="23102" y="18411"/>
                <wp:lineTo x="23076" y="18201"/>
                <wp:lineTo x="22993" y="15044"/>
                <wp:lineTo x="22967" y="14834"/>
                <wp:lineTo x="22884" y="11676"/>
                <wp:lineTo x="22858" y="11467"/>
                <wp:lineTo x="23072" y="8291"/>
                <wp:lineTo x="23047" y="8082"/>
                <wp:lineTo x="22963" y="4924"/>
                <wp:lineTo x="22938" y="4715"/>
                <wp:lineTo x="23152" y="1539"/>
                <wp:lineTo x="23127" y="1330"/>
                <wp:lineTo x="23468" y="-799"/>
                <wp:lineTo x="18300" y="-1333"/>
                <wp:lineTo x="2453" y="-804"/>
                <wp:lineTo x="-1422" y="-571"/>
              </wp:wrapPolygon>
            </wp:wrapTight>
            <wp:docPr id="3" name="Placeholder" descr=":nfc 13 - fall p 2 through 6:42-1763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43" descr=":nfc 13 - fall p 2 through 6:42-17632054.jpg"/>
                    <pic:cNvPicPr>
                      <a:picLocks noChangeAspect="1" noChangeArrowheads="1"/>
                    </pic:cNvPicPr>
                  </pic:nvPicPr>
                  <pic:blipFill>
                    <a:blip r:embed="rId31"/>
                    <a:srcRect b="3840"/>
                    <a:stretch>
                      <a:fillRect/>
                    </a:stretch>
                  </pic:blipFill>
                  <pic:spPr bwMode="auto">
                    <a:xfrm rot="292881">
                      <a:off x="0" y="0"/>
                      <a:ext cx="1834149" cy="2611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E63509" w:rsidSect="00E63509">
      <w:headerReference w:type="default" r:id="rId32"/>
      <w:footerReference w:type="default" r:id="rId33"/>
      <w:headerReference w:type="first" r:id="rId34"/>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018425" w14:textId="77777777" w:rsidR="005A6BF7" w:rsidRDefault="005A6BF7">
      <w:r>
        <w:separator/>
      </w:r>
    </w:p>
  </w:endnote>
  <w:endnote w:type="continuationSeparator" w:id="0">
    <w:p w14:paraId="1B07E345" w14:textId="77777777" w:rsidR="005A6BF7" w:rsidRDefault="005A6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panose1 w:val="00000000000000000000"/>
    <w:charset w:val="80"/>
    <w:family w:val="roman"/>
    <w:notTrueType/>
    <w:pitch w:val="default"/>
  </w:font>
  <w:font w:name="American Typewriter">
    <w:panose1 w:val="02090604020004020304"/>
    <w:charset w:val="00"/>
    <w:family w:val="auto"/>
    <w:pitch w:val="variable"/>
    <w:sig w:usb0="A000006F" w:usb1="00000019" w:usb2="00000000" w:usb3="00000000" w:csb0="00000111" w:csb1="00000000"/>
  </w:font>
  <w:font w:name="Chalkboard">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C3E99" w14:textId="77777777" w:rsidR="002D2E75" w:rsidRDefault="002D2E75">
    <w:pPr>
      <w:pStyle w:val="Footer"/>
    </w:pPr>
    <w:r>
      <w:rPr>
        <w:noProof/>
      </w:rPr>
      <mc:AlternateContent>
        <mc:Choice Requires="wps">
          <w:drawing>
            <wp:anchor distT="0" distB="0" distL="114300" distR="114300" simplePos="0" relativeHeight="251658265" behindDoc="0" locked="0" layoutInCell="1" allowOverlap="1" wp14:anchorId="6C9BAF9C" wp14:editId="2BACE2A4">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4E0B4" w14:textId="77777777" w:rsidR="002D2E75" w:rsidRDefault="002D2E75" w:rsidP="00E63509">
                          <w:pPr>
                            <w:pStyle w:val="Page"/>
                          </w:pPr>
                          <w:r>
                            <w:fldChar w:fldCharType="begin"/>
                          </w:r>
                          <w:r>
                            <w:instrText xml:space="preserve"> page </w:instrText>
                          </w:r>
                          <w:r>
                            <w:fldChar w:fldCharType="separate"/>
                          </w:r>
                          <w:r w:rsidR="005A6BF7">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87"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inset="0,0,0,0">
                <w:txbxContent>
                  <w:p w14:paraId="72F4E0B4" w14:textId="77777777" w:rsidR="002D2E75" w:rsidRDefault="002D2E75" w:rsidP="00E63509">
                    <w:pPr>
                      <w:pStyle w:val="Page"/>
                    </w:pPr>
                    <w:r>
                      <w:fldChar w:fldCharType="begin"/>
                    </w:r>
                    <w:r>
                      <w:instrText xml:space="preserve"> page </w:instrText>
                    </w:r>
                    <w:r>
                      <w:fldChar w:fldCharType="separate"/>
                    </w:r>
                    <w:r w:rsidR="005A6BF7">
                      <w:t>4</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645BF" w14:textId="77777777" w:rsidR="002D2E75" w:rsidRDefault="002D2E7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75DE3" w14:textId="77777777" w:rsidR="005A6BF7" w:rsidRDefault="005A6BF7">
      <w:r>
        <w:separator/>
      </w:r>
    </w:p>
  </w:footnote>
  <w:footnote w:type="continuationSeparator" w:id="0">
    <w:p w14:paraId="17D3A014" w14:textId="77777777" w:rsidR="005A6BF7" w:rsidRDefault="005A6B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6B1EF" w14:textId="77777777" w:rsidR="002D2E75" w:rsidRDefault="002D2E75">
    <w:pPr>
      <w:pStyle w:val="Header"/>
    </w:pPr>
    <w:r>
      <w:rPr>
        <w:noProof/>
      </w:rPr>
      <mc:AlternateContent>
        <mc:Choice Requires="wps">
          <w:drawing>
            <wp:anchor distT="0" distB="0" distL="114300" distR="114300" simplePos="0" relativeHeight="251658254" behindDoc="0" locked="0" layoutInCell="1" allowOverlap="1" wp14:anchorId="3A827C87" wp14:editId="3AF022FB">
              <wp:simplePos x="0" y="0"/>
              <wp:positionH relativeFrom="page">
                <wp:posOffset>548640</wp:posOffset>
              </wp:positionH>
              <wp:positionV relativeFrom="page">
                <wp:posOffset>466090</wp:posOffset>
              </wp:positionV>
              <wp:extent cx="3337560" cy="190500"/>
              <wp:effectExtent l="2540" t="0" r="0" b="381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5232CF8" w14:textId="77777777" w:rsidR="002D2E75" w:rsidRDefault="002D2E75" w:rsidP="00E63509">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85"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" filled="f" stroked="f">
              <v:stroke o:forcedash="t"/>
              <v:textbox inset=",0,,0">
                <w:txbxContent>
                  <w:p w14:paraId="55232CF8" w14:textId="77777777" w:rsidR="002D2E75" w:rsidRDefault="002D2E75" w:rsidP="00E63509">
                    <w:pPr>
                      <w:pStyle w:val="Header"/>
                    </w:pPr>
                    <w:r>
                      <w:t>The Lorem Ipsums</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297ACC27" wp14:editId="66F6CD41">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252D35B2" wp14:editId="5271A389">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04E3E50" w14:textId="77777777" w:rsidR="002D2E75" w:rsidRDefault="002D2E75" w:rsidP="00E63509">
                          <w:pPr>
                            <w:pStyle w:val="Header-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6"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zBNB&#10;mfQCAABeBgAADgAAAAAAAAAAAAAAAAAsAgAAZHJzL2Uyb0RvYy54bWxQSwECLQAUAAYACAAAACEA&#10;GadbEOEAAAALAQAADwAAAAAAAAAAAAAAAABMBQAAZHJzL2Rvd25yZXYueG1sUEsFBgAAAAAEAAQA&#10;8wAAAFoGAAAAAA==&#10;" filled="f" stroked="f">
              <v:stroke o:forcedash="t"/>
              <v:textbox inset=",0,,0">
                <w:txbxContent>
                  <w:p w14:paraId="104E3E50" w14:textId="77777777" w:rsidR="002D2E75" w:rsidRDefault="002D2E75" w:rsidP="00E63509">
                    <w:pPr>
                      <w:pStyle w:val="Header-Right"/>
                    </w:pPr>
                    <w:r>
                      <w:t>Fall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57C8D" w14:textId="77777777" w:rsidR="002D2E75" w:rsidRDefault="002D2E75">
    <w:pPr>
      <w:pStyle w:val="Header"/>
    </w:pPr>
    <w:r>
      <w:rPr>
        <w:noProof/>
      </w:rPr>
      <mc:AlternateContent>
        <mc:Choice Requires="wps">
          <w:drawing>
            <wp:anchor distT="0" distB="0" distL="114300" distR="114300" simplePos="0" relativeHeight="251658220" behindDoc="0" locked="0" layoutInCell="1" allowOverlap="1" wp14:anchorId="227F87DE" wp14:editId="118C24C5">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486B5A3B" wp14:editId="597159E8">
              <wp:simplePos x="0" y="0"/>
              <wp:positionH relativeFrom="page">
                <wp:posOffset>548640</wp:posOffset>
              </wp:positionH>
              <wp:positionV relativeFrom="page">
                <wp:posOffset>548640</wp:posOffset>
              </wp:positionV>
              <wp:extent cx="6675120" cy="8961120"/>
              <wp:effectExtent l="0" t="0" r="30480" b="3048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6C92F644" wp14:editId="5CFE7880">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2961B2A0" wp14:editId="240E5BB9">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55E19981" wp14:editId="4ACAC6C6">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C3CBD" w14:textId="77777777" w:rsidR="002D2E75" w:rsidRDefault="002D2E75">
    <w:pPr>
      <w:pStyle w:val="Header"/>
    </w:pPr>
    <w:r>
      <w:rPr>
        <w:noProof/>
      </w:rPr>
      <mc:AlternateContent>
        <mc:Choice Requires="wps">
          <w:drawing>
            <wp:anchor distT="0" distB="0" distL="114300" distR="114300" simplePos="0" relativeHeight="251658224" behindDoc="0" locked="0" layoutInCell="1" allowOverlap="1" wp14:anchorId="60387CC2" wp14:editId="72170EB7">
              <wp:simplePos x="5486400" y="8229600"/>
              <wp:positionH relativeFrom="page">
                <wp:posOffset>374650</wp:posOffset>
              </wp:positionH>
              <wp:positionV relativeFrom="page">
                <wp:posOffset>374650</wp:posOffset>
              </wp:positionV>
              <wp:extent cx="7022592" cy="4169664"/>
              <wp:effectExtent l="0" t="0" r="13335" b="21590"/>
              <wp:wrapNone/>
              <wp:docPr id="143" name="Rectangle 143"/>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29.5pt;margin-top:29.5pt;width:552.95pt;height:328.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" fillcolor="#ad0202 [3215]" stroked="f">
              <v:fill color2="#ff8400 [3214]"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56" behindDoc="0" locked="0" layoutInCell="0" allowOverlap="1" wp14:anchorId="799C866D" wp14:editId="04DDFEDC">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" o:allowincell="f"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w:drawing>
        <wp:anchor distT="0" distB="0" distL="118745" distR="118745" simplePos="0" relativeHeight="251658226" behindDoc="0" locked="0" layoutInCell="0" allowOverlap="1" wp14:anchorId="5386E9C1" wp14:editId="79C274EA">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1"/>
                  <a:stretch>
                    <a:fillRect/>
                  </a:stretch>
                </pic:blipFill>
                <pic:spPr>
                  <a:xfrm>
                    <a:off x="0" y="0"/>
                    <a:ext cx="7035800" cy="4203700"/>
                  </a:xfrm>
                  <a:prstGeom prst="rect">
                    <a:avLst/>
                  </a:prstGeom>
                  <a:noFill/>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330D0" w14:textId="77777777" w:rsidR="002D2E75" w:rsidRDefault="002D2E75">
    <w:pPr>
      <w:pStyle w:val="Header"/>
    </w:pPr>
    <w:r>
      <w:rPr>
        <w:noProof/>
      </w:rPr>
      <mc:AlternateContent>
        <mc:Choice Requires="wpg">
          <w:drawing>
            <wp:anchor distT="0" distB="0" distL="114300" distR="114300" simplePos="0" relativeHeight="251658244" behindDoc="0" locked="0" layoutInCell="1" allowOverlap="1" wp14:anchorId="340C331D" wp14:editId="5311ADFC">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kX12AwAAKg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BKsGcLCAEAABMCAAATAAAAAAAAAAAAAAAA&#10;AAAAAABbQ29udGVudF9UeXBlc10ueG1sUEsBAi0AFAAGAAgAAAAhACOyauHXAAAAlAEAAAsAAAAA&#10;AAAAAAAAAAAAOQEAAF9yZWxzLy5yZWxzUEsBAi0AFAAGAAgAAAAhAJkqkX12AwAAKgsAAA4AAAAA&#10;AAAAAAAAAAAAOQIAAGRycy9lMm9Eb2MueG1sUEsBAi0AFAAGAAgAAAAhAG4aUp3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C1955F3"/>
    <w:multiLevelType w:val="hybridMultilevel"/>
    <w:tmpl w:val="2AC4F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E63509"/>
    <w:rsid w:val="00000DFA"/>
    <w:rsid w:val="00056FCF"/>
    <w:rsid w:val="00143EB8"/>
    <w:rsid w:val="00187D9B"/>
    <w:rsid w:val="00190632"/>
    <w:rsid w:val="002D2E75"/>
    <w:rsid w:val="00321DB9"/>
    <w:rsid w:val="003442C9"/>
    <w:rsid w:val="00394CB9"/>
    <w:rsid w:val="004C41E3"/>
    <w:rsid w:val="004E105C"/>
    <w:rsid w:val="00560C00"/>
    <w:rsid w:val="005A6BF7"/>
    <w:rsid w:val="005A7988"/>
    <w:rsid w:val="005E6CDF"/>
    <w:rsid w:val="0060684F"/>
    <w:rsid w:val="006F1B27"/>
    <w:rsid w:val="007C0054"/>
    <w:rsid w:val="008335CD"/>
    <w:rsid w:val="0086514F"/>
    <w:rsid w:val="008F4388"/>
    <w:rsid w:val="0091305D"/>
    <w:rsid w:val="00A340AC"/>
    <w:rsid w:val="00A40E89"/>
    <w:rsid w:val="00B56B10"/>
    <w:rsid w:val="00B76219"/>
    <w:rsid w:val="00C12C5E"/>
    <w:rsid w:val="00C97488"/>
    <w:rsid w:val="00E422E7"/>
    <w:rsid w:val="00E63509"/>
    <w:rsid w:val="00E64F5E"/>
    <w:rsid w:val="00E87462"/>
    <w:rsid w:val="00EC3E91"/>
    <w:rsid w:val="00EF144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1A6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Hyperlink">
    <w:name w:val="Hyperlink"/>
    <w:basedOn w:val="DefaultParagraphFont"/>
    <w:rsid w:val="00056FCF"/>
    <w:rPr>
      <w:color w:val="971C1B"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Hyperlink">
    <w:name w:val="Hyperlink"/>
    <w:basedOn w:val="DefaultParagraphFont"/>
    <w:rsid w:val="00056FCF"/>
    <w:rPr>
      <w:color w:val="971C1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header" Target="header3.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oter" Target="footer2.xml"/><Relationship Id="rId34" Type="http://schemas.openxmlformats.org/officeDocument/2006/relationships/header" Target="header4.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hyperlink" Target="mailto:adiaz@stlucys.org" TargetMode="External"/><Relationship Id="rId12" Type="http://schemas.openxmlformats.org/officeDocument/2006/relationships/hyperlink" Target="http://www.stlucys.org" TargetMode="External"/><Relationship Id="rId13" Type="http://schemas.openxmlformats.org/officeDocument/2006/relationships/hyperlink" Target="mailto:adiaz@stlucys.org" TargetMode="External"/><Relationship Id="rId14" Type="http://schemas.openxmlformats.org/officeDocument/2006/relationships/hyperlink" Target="http://www.stlucys.org" TargetMode="External"/><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header4.xml.rels><?xml version="1.0" encoding="UTF-8" standalone="yes"?>
<Relationships xmlns="http://schemas.openxmlformats.org/package/2006/relationships"><Relationship Id="rId3" Type="http://schemas.openxmlformats.org/officeDocument/2006/relationships/image" Target="media/image21.png"/><Relationship Id="rId4" Type="http://schemas.openxmlformats.org/officeDocument/2006/relationships/image" Target="media/image22.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0</TotalTime>
  <Pages>6</Pages>
  <Words>12</Words>
  <Characters>69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Amanda</cp:lastModifiedBy>
  <cp:revision>2</cp:revision>
  <cp:lastPrinted>2017-09-07T01:53:00Z</cp:lastPrinted>
  <dcterms:created xsi:type="dcterms:W3CDTF">2017-09-07T02:29:00Z</dcterms:created>
  <dcterms:modified xsi:type="dcterms:W3CDTF">2017-09-07T02:29:00Z</dcterms:modified>
  <cp:category/>
</cp:coreProperties>
</file>